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B5A" w:rsidRPr="00C50175" w:rsidRDefault="009A07F1" w:rsidP="009A07F1">
      <w:pPr>
        <w:pStyle w:val="Heading1"/>
        <w:jc w:val="both"/>
      </w:pPr>
      <w:r>
        <w:t>Medical Receptionist</w:t>
      </w:r>
    </w:p>
    <w:p w:rsidR="009A07F1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  <w:sz w:val="32"/>
          <w:szCs w:val="32"/>
        </w:rPr>
      </w:pPr>
      <w:bookmarkStart w:id="0" w:name="_GoBack"/>
      <w:bookmarkEnd w:id="0"/>
    </w:p>
    <w:p w:rsidR="009A07F1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  <w:sz w:val="32"/>
          <w:szCs w:val="32"/>
        </w:rPr>
      </w:pPr>
    </w:p>
    <w:p w:rsidR="009A07F1" w:rsidRPr="002F6309" w:rsidRDefault="009A07F1" w:rsidP="009A07F1">
      <w:pPr>
        <w:spacing w:after="0" w:line="240" w:lineRule="auto"/>
        <w:ind w:firstLine="72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 xml:space="preserve">Do you have great customer service skills? Do you want to work in an energized specialty practice? </w:t>
      </w: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</w:p>
    <w:p w:rsidR="009A07F1" w:rsidRPr="002F6309" w:rsidRDefault="009A07F1" w:rsidP="001D6DF4">
      <w:pPr>
        <w:spacing w:after="0" w:line="240" w:lineRule="auto"/>
        <w:ind w:firstLine="72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We are a well-established Ophthalmology practice in need of a full time p</w:t>
      </w:r>
      <w:r w:rsidR="001D6DF4" w:rsidRPr="002F6309">
        <w:rPr>
          <w:rFonts w:cstheme="majorBidi"/>
          <w:color w:val="0072C7" w:themeColor="accent2"/>
        </w:rPr>
        <w:t xml:space="preserve">rofessional. If you are energetic, detail-oriented and ambitious, we are looking for you! </w:t>
      </w:r>
      <w:r w:rsidRPr="002F6309">
        <w:rPr>
          <w:rFonts w:cstheme="majorBidi"/>
          <w:color w:val="0072C7" w:themeColor="accent2"/>
        </w:rPr>
        <w:t xml:space="preserve">Our ideal candidate will be an essential part of the patient </w:t>
      </w:r>
      <w:r w:rsidR="001D6DF4" w:rsidRPr="002F6309">
        <w:rPr>
          <w:rFonts w:cstheme="majorBidi"/>
          <w:color w:val="0072C7" w:themeColor="accent2"/>
        </w:rPr>
        <w:t>services</w:t>
      </w:r>
      <w:r w:rsidRPr="002F6309">
        <w:rPr>
          <w:rFonts w:cstheme="majorBidi"/>
          <w:color w:val="0072C7" w:themeColor="accent2"/>
        </w:rPr>
        <w:t xml:space="preserve"> team. </w:t>
      </w: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The job duties include:</w:t>
      </w:r>
    </w:p>
    <w:p w:rsidR="009A07F1" w:rsidRPr="002F6309" w:rsidRDefault="009A07F1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Providing excellent customer service to our large population of patients and referral sources.</w:t>
      </w:r>
    </w:p>
    <w:p w:rsidR="001D6DF4" w:rsidRPr="002F6309" w:rsidRDefault="001D6DF4" w:rsidP="001D6DF4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Handling busy phone system courteously and professionally</w:t>
      </w:r>
    </w:p>
    <w:p w:rsidR="001D6DF4" w:rsidRPr="002F6309" w:rsidRDefault="001D6DF4" w:rsidP="001D6DF4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Heavy scheduling and follow-up.</w:t>
      </w:r>
    </w:p>
    <w:p w:rsidR="001D6DF4" w:rsidRPr="002F6309" w:rsidRDefault="001D6DF4" w:rsidP="001D6DF4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Insurance verification, eligibility and authorizations.</w:t>
      </w:r>
    </w:p>
    <w:p w:rsidR="009A07F1" w:rsidRPr="002F6309" w:rsidRDefault="009A07F1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Handling a busy check-in and check-out desk. Including registration and follow-up.</w:t>
      </w:r>
    </w:p>
    <w:p w:rsidR="009A07F1" w:rsidRPr="002F6309" w:rsidRDefault="009A07F1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Collecting and posting co-pays, deductibles, and outstanding balances.</w:t>
      </w:r>
    </w:p>
    <w:p w:rsidR="009A07F1" w:rsidRPr="002F6309" w:rsidRDefault="001D6DF4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Preparing</w:t>
      </w:r>
      <w:r w:rsidR="009A07F1" w:rsidRPr="002F6309">
        <w:rPr>
          <w:rFonts w:cstheme="majorBidi"/>
          <w:color w:val="0072C7" w:themeColor="accent2"/>
        </w:rPr>
        <w:t xml:space="preserve"> charts, encounter sheets, or face sheets.</w:t>
      </w:r>
    </w:p>
    <w:p w:rsidR="009A07F1" w:rsidRPr="002F6309" w:rsidRDefault="009A07F1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 xml:space="preserve">Work with </w:t>
      </w:r>
      <w:r w:rsidR="001D6DF4" w:rsidRPr="002F6309">
        <w:rPr>
          <w:rFonts w:cstheme="majorBidi"/>
          <w:color w:val="0072C7" w:themeColor="accent2"/>
        </w:rPr>
        <w:t>other</w:t>
      </w:r>
      <w:r w:rsidRPr="002F6309">
        <w:rPr>
          <w:rFonts w:cstheme="majorBidi"/>
          <w:color w:val="0072C7" w:themeColor="accent2"/>
        </w:rPr>
        <w:t xml:space="preserve"> departments to ensu</w:t>
      </w:r>
      <w:r w:rsidR="001D6DF4" w:rsidRPr="002F6309">
        <w:rPr>
          <w:rFonts w:cstheme="majorBidi"/>
          <w:color w:val="0072C7" w:themeColor="accent2"/>
        </w:rPr>
        <w:t>re accurate and timely workflows are followed</w:t>
      </w:r>
      <w:r w:rsidRPr="002F6309">
        <w:rPr>
          <w:rFonts w:cstheme="majorBidi"/>
          <w:color w:val="0072C7" w:themeColor="accent2"/>
        </w:rPr>
        <w:t xml:space="preserve"> and patient care</w:t>
      </w:r>
      <w:r w:rsidR="001D6DF4" w:rsidRPr="002F6309">
        <w:rPr>
          <w:rFonts w:cstheme="majorBidi"/>
          <w:color w:val="0072C7" w:themeColor="accent2"/>
        </w:rPr>
        <w:t xml:space="preserve"> is delivered with a smile</w:t>
      </w:r>
      <w:r w:rsidRPr="002F6309">
        <w:rPr>
          <w:rFonts w:cstheme="majorBidi"/>
          <w:color w:val="0072C7" w:themeColor="accent2"/>
        </w:rPr>
        <w:t>.</w:t>
      </w:r>
    </w:p>
    <w:p w:rsidR="009A07F1" w:rsidRPr="002F6309" w:rsidRDefault="009A07F1" w:rsidP="009A07F1">
      <w:pPr>
        <w:numPr>
          <w:ilvl w:val="0"/>
          <w:numId w:val="2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Assist with various projects on an ongoing basis.</w:t>
      </w: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The ideal candidate must possess:</w:t>
      </w:r>
    </w:p>
    <w:p w:rsidR="009A07F1" w:rsidRPr="002F6309" w:rsidRDefault="001D6DF4" w:rsidP="009A07F1">
      <w:pPr>
        <w:numPr>
          <w:ilvl w:val="0"/>
          <w:numId w:val="3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Experience</w:t>
      </w:r>
      <w:r w:rsidR="009A07F1" w:rsidRPr="002F6309">
        <w:rPr>
          <w:rFonts w:cstheme="majorBidi"/>
          <w:color w:val="0072C7" w:themeColor="accent2"/>
        </w:rPr>
        <w:t xml:space="preserve"> in customer service in retail, hospitality, etc.</w:t>
      </w:r>
    </w:p>
    <w:p w:rsidR="009A07F1" w:rsidRPr="002F6309" w:rsidRDefault="009A07F1" w:rsidP="009A07F1">
      <w:pPr>
        <w:numPr>
          <w:ilvl w:val="0"/>
          <w:numId w:val="3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Outstanding work ethic and the desire to go the extra mile for our patients and practice.</w:t>
      </w:r>
    </w:p>
    <w:p w:rsidR="009A07F1" w:rsidRPr="002F6309" w:rsidRDefault="009A07F1" w:rsidP="009A07F1">
      <w:pPr>
        <w:numPr>
          <w:ilvl w:val="0"/>
          <w:numId w:val="3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Exceptional attention to detail, ability to multi-task, prioritize while maintaining a professional demeanor in a fast past environment.</w:t>
      </w:r>
    </w:p>
    <w:p w:rsidR="009A07F1" w:rsidRPr="002F6309" w:rsidRDefault="009A07F1" w:rsidP="009A07F1">
      <w:pPr>
        <w:numPr>
          <w:ilvl w:val="0"/>
          <w:numId w:val="3"/>
        </w:numPr>
        <w:spacing w:after="0" w:line="240" w:lineRule="auto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Experienced in and understand Health Insurance Plans and coverage (desirable but not required).</w:t>
      </w:r>
    </w:p>
    <w:p w:rsidR="009A07F1" w:rsidRPr="002F6309" w:rsidRDefault="009A07F1" w:rsidP="009A07F1">
      <w:pPr>
        <w:spacing w:after="0" w:line="240" w:lineRule="auto"/>
        <w:jc w:val="both"/>
        <w:rPr>
          <w:rFonts w:cstheme="majorBidi"/>
          <w:color w:val="0072C7" w:themeColor="accent2"/>
        </w:rPr>
      </w:pP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Please forward a cover letter and your resume to: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Lashini Samerawickreme, MHA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Practice Administrator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Eye Physicians of the East Bay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80 Grand Ave., Suite 700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Oakland, CA 94612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Office Tel. (510) 893-4318 Ext. 226</w:t>
      </w:r>
    </w:p>
    <w:p w:rsidR="009A07F1" w:rsidRPr="002F6309" w:rsidRDefault="009A07F1" w:rsidP="009A07F1">
      <w:pPr>
        <w:spacing w:after="0" w:line="240" w:lineRule="auto"/>
        <w:ind w:left="360"/>
        <w:jc w:val="both"/>
        <w:rPr>
          <w:rFonts w:cstheme="majorBidi"/>
          <w:color w:val="0072C7" w:themeColor="accent2"/>
        </w:rPr>
      </w:pPr>
      <w:r w:rsidRPr="002F6309">
        <w:rPr>
          <w:rFonts w:cstheme="majorBidi"/>
          <w:color w:val="0072C7" w:themeColor="accent2"/>
        </w:rPr>
        <w:t>Fax (510) 833-7703</w:t>
      </w:r>
    </w:p>
    <w:p w:rsidR="009A07F1" w:rsidRPr="009A07F1" w:rsidRDefault="009A07F1" w:rsidP="009A07F1">
      <w:pPr>
        <w:spacing w:after="0" w:line="240" w:lineRule="auto"/>
        <w:ind w:left="360"/>
        <w:jc w:val="both"/>
        <w:rPr>
          <w:sz w:val="32"/>
          <w:szCs w:val="32"/>
          <w:lang w:eastAsia="en-US"/>
        </w:rPr>
      </w:pPr>
      <w:r w:rsidRPr="002F6309">
        <w:rPr>
          <w:rFonts w:cstheme="majorBidi"/>
          <w:color w:val="0072C7" w:themeColor="accent2"/>
        </w:rPr>
        <w:t>Email</w:t>
      </w:r>
      <w:r w:rsidRPr="002F6309">
        <w:rPr>
          <w:lang w:eastAsia="en-US"/>
        </w:rPr>
        <w:t xml:space="preserve"> </w:t>
      </w:r>
      <w:hyperlink r:id="rId11" w:history="1">
        <w:r w:rsidRPr="002F6309">
          <w:rPr>
            <w:rStyle w:val="Hyperlink"/>
            <w:lang w:eastAsia="en-US"/>
          </w:rPr>
          <w:t>VIP@eyephysicianseastbay.com</w:t>
        </w:r>
      </w:hyperlink>
      <w:r w:rsidRPr="002F6309">
        <w:rPr>
          <w:lang w:eastAsia="en-US"/>
        </w:rPr>
        <w:t xml:space="preserve"> </w:t>
      </w:r>
    </w:p>
    <w:sectPr w:rsidR="009A07F1" w:rsidRPr="009A07F1" w:rsidSect="0036639B">
      <w:headerReference w:type="default" r:id="rId12"/>
      <w:footerReference w:type="default" r:id="rId13"/>
      <w:headerReference w:type="first" r:id="rId14"/>
      <w:footerReference w:type="first" r:id="rId15"/>
      <w:pgSz w:w="12240" w:h="15840" w:code="1"/>
      <w:pgMar w:top="2160" w:right="1080" w:bottom="1440" w:left="1080" w:header="1080" w:footer="79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D27FD" w:rsidRDefault="003D27FD">
      <w:pPr>
        <w:spacing w:after="0" w:line="240" w:lineRule="auto"/>
      </w:pPr>
      <w:r>
        <w:separator/>
      </w:r>
    </w:p>
    <w:p w:rsidR="003D27FD" w:rsidRDefault="003D27FD"/>
  </w:endnote>
  <w:endnote w:type="continuationSeparator" w:id="0">
    <w:p w:rsidR="003D27FD" w:rsidRDefault="003D27FD">
      <w:pPr>
        <w:spacing w:after="0" w:line="240" w:lineRule="auto"/>
      </w:pPr>
      <w:r>
        <w:continuationSeparator/>
      </w:r>
    </w:p>
    <w:p w:rsidR="003D27FD" w:rsidRDefault="003D27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33356603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56B5A" w:rsidRDefault="008678F9" w:rsidP="0023231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6309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20381" w:rsidRDefault="0022038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39B" w:rsidRPr="00C50175" w:rsidRDefault="0036639B" w:rsidP="00C50175">
    <w:pPr>
      <w:pStyle w:val="Footer"/>
    </w:pPr>
    <w:r>
      <w:rPr>
        <w:b/>
        <w:iCs/>
        <w:caps/>
      </w:rPr>
      <w:t>eye physicians of the east bay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D27FD" w:rsidRDefault="003D27FD">
      <w:pPr>
        <w:spacing w:after="0" w:line="240" w:lineRule="auto"/>
      </w:pPr>
      <w:r>
        <w:separator/>
      </w:r>
    </w:p>
    <w:p w:rsidR="003D27FD" w:rsidRDefault="003D27FD"/>
  </w:footnote>
  <w:footnote w:type="continuationSeparator" w:id="0">
    <w:p w:rsidR="003D27FD" w:rsidRDefault="003D27FD">
      <w:pPr>
        <w:spacing w:after="0" w:line="240" w:lineRule="auto"/>
      </w:pPr>
      <w:r>
        <w:continuationSeparator/>
      </w:r>
    </w:p>
    <w:p w:rsidR="003D27FD" w:rsidRDefault="003D27FD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eGrid"/>
      <w:tblW w:w="7920" w:type="dxa"/>
      <w:tblInd w:w="-1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top w:w="288" w:type="dxa"/>
        <w:left w:w="144" w:type="dxa"/>
        <w:right w:w="0" w:type="dxa"/>
      </w:tblCellMar>
      <w:tblLook w:val="04A0" w:firstRow="1" w:lastRow="0" w:firstColumn="1" w:lastColumn="0" w:noHBand="0" w:noVBand="1"/>
      <w:tblDescription w:val="Header layout table"/>
    </w:tblPr>
    <w:tblGrid>
      <w:gridCol w:w="7920"/>
    </w:tblGrid>
    <w:tr w:rsidR="00756B5A">
      <w:trPr>
        <w:trHeight w:val="576"/>
      </w:trPr>
      <w:tc>
        <w:tcPr>
          <w:tcW w:w="7920" w:type="dxa"/>
        </w:tcPr>
        <w:p w:rsidR="00756B5A" w:rsidRDefault="00756B5A">
          <w:pPr>
            <w:pStyle w:val="Header"/>
          </w:pPr>
        </w:p>
      </w:tc>
    </w:tr>
  </w:tbl>
  <w:p w:rsidR="00756B5A" w:rsidRDefault="00756B5A">
    <w:pPr>
      <w:pStyle w:val="Header"/>
    </w:pPr>
  </w:p>
  <w:p w:rsidR="00220381" w:rsidRDefault="0022038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6B5A" w:rsidRDefault="0036639B" w:rsidP="00D02ACD">
    <w:pPr>
      <w:pStyle w:val="Header"/>
    </w:pPr>
    <w:r w:rsidRPr="00C7624A">
      <w:rPr>
        <w:rFonts w:ascii="Corbel" w:hAnsi="Corbel"/>
        <w:noProof/>
        <w:sz w:val="40"/>
        <w:lang w:eastAsia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3971290</wp:posOffset>
          </wp:positionH>
          <wp:positionV relativeFrom="paragraph">
            <wp:posOffset>-409541</wp:posOffset>
          </wp:positionV>
          <wp:extent cx="2073910" cy="762000"/>
          <wp:effectExtent l="0" t="0" r="2540" b="0"/>
          <wp:wrapTopAndBottom/>
          <wp:docPr id="1" name="Picture 16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16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3910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135EF">
      <w:rPr>
        <w:rFonts w:ascii="Corbel" w:hAnsi="Corbel"/>
        <w:noProof/>
        <w:sz w:val="40"/>
        <w:lang w:eastAsia="en-US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02B06DC" wp14:editId="3883A2B0">
              <wp:simplePos x="0" y="0"/>
              <mc:AlternateContent>
                <mc:Choice Requires="wp14">
                  <wp:positionH relativeFrom="page">
                    <wp14:pctPosHOffset>-12400</wp14:pctPosHOffset>
                  </wp:positionH>
                </mc:Choice>
                <mc:Fallback>
                  <wp:positionH relativeFrom="page">
                    <wp:posOffset>-963295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-15000</wp14:pctPosVOffset>
                  </wp:positionV>
                </mc:Choice>
                <mc:Fallback>
                  <wp:positionV relativeFrom="page">
                    <wp:posOffset>-1508760</wp:posOffset>
                  </wp:positionV>
                </mc:Fallback>
              </mc:AlternateContent>
              <wp:extent cx="8796438" cy="12382467"/>
              <wp:effectExtent l="0" t="0" r="2540" b="635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796438" cy="12382467"/>
                        <a:chOff x="0" y="0"/>
                        <a:chExt cx="8796438" cy="12382467"/>
                      </a:xfrm>
                    </wpg:grpSpPr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4732866" y="0"/>
                          <a:ext cx="4063572" cy="401003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6" name="Freeform: Shape 1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020733" y="440267"/>
                          <a:ext cx="3226151" cy="318368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" name="Freeform: Shape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249333" y="2971800"/>
                          <a:ext cx="687553" cy="6787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8" name="Freeform: Shape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509933" y="2006600"/>
                          <a:ext cx="1135374" cy="1120843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2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4" name="Freeform: Shape 10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9635067"/>
                          <a:ext cx="2783917" cy="2747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20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575733" y="10202334"/>
                          <a:ext cx="1822714" cy="179872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1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0" name="Freeform: Shape 1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218266" y="9999134"/>
                          <a:ext cx="460577" cy="454541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1" name="Freeform: Shape 18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1837266" y="9567334"/>
                          <a:ext cx="237088" cy="23399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8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        </a:ext>
                        </a:extLst>
                      </wps:cNvPr>
                      <wps:cNvSpPr/>
                      <wps:spPr>
                        <a:xfrm flipV="1">
                          <a:off x="956733" y="1507067"/>
                          <a:ext cx="5614737" cy="27432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113200</wp14:pctWidth>
              </wp14:sizeRelH>
              <wp14:sizeRelV relativeFrom="page">
                <wp14:pctHeight>123100</wp14:pctHeight>
              </wp14:sizeRelV>
            </wp:anchor>
          </w:drawing>
        </mc:Choice>
        <mc:Fallback>
          <w:pict>
            <v:group w14:anchorId="6DE07EF3" id="Group 3" o:spid="_x0000_s1026" style="position:absolute;margin-left:0;margin-top:0;width:692.65pt;height:975pt;z-index:-251655168;mso-width-percent:1132;mso-height-percent:1231;mso-left-percent:-124;mso-top-percent:-150;mso-position-horizontal-relative:page;mso-position-vertical-relative:page;mso-width-percent:1132;mso-height-percent:1231;mso-left-percent:-124;mso-top-percent:-150" coordsize="87964,123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">
              <v:shape id="Freeform: Shape 10" o:spid="_x0000_s1027" style="position:absolute;left:47328;width:40636;height:40100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6b6sEA&#10;AADbAAAADwAAAGRycy9kb3ducmV2LnhtbERPTWsCMRC9F/wPYQrearbFLnY1u4hQ8CK0toceh82Y&#10;LG4mSxLd9d+bQqG3ebzP2TST68WVQuw8K3heFCCIW687Ngq+v96fViBiQtbYeyYFN4rQ1LOHDVba&#10;j/xJ12MyIodwrFCBTWmopIytJYdx4QfizJ18cJgyDEbqgGMOd718KYpSOuw4N1gcaGepPR8vTsHP&#10;aEJxerug3X6M5rBclc5MpVLzx2m7BpFoSv/iP/de5/mv8PtLPkDW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Kem+r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9660f" focusposition="1" focussize="" focus="100%" type="gradientRadial"/>
                <v:stroke joinstyle="miter"/>
                <v:path arrowok="t" o:connecttype="custom" o:connectlocs="2209252,3988289;2190261,3998515;2191398,3999003;2367158,3884480;2305756,3899100;2213652,3910796;2209267,3899100;2273593,3893252;2367158,3884480;2526877,3869176;2523126,3870235;2525049,3869860;1381069,3847199;1446125,3864012;1473903,3865474;1551386,3903487;1586473,3910796;1588668,3911528;1596708,3903487;1627408,3912259;1658110,3919568;1718603,3933636;1719512,3932726;1789686,3944422;1823310,3950270;1856935,3953194;1925647,3956118;2019212,3954655;2023273,3954655;2032370,3949538;2052837,3942959;2073670,3942594;2087924,3944421;2091761,3954655;2124472,3954655;2114239,3969275;2108392,3976586;2089385,3985358;2054299,3985358;2008979,3982434;1911027,3979510;1837929,3973662;1773603,3964890;1709277,3954655;1611327,3940035;1535305,3915183;1536185,3914544;1491447,3900563;1451973,3883019;1406653,3868399;1359871,3852317;1381069,3847199;2241651,3815855;2219314,3819264;2064837,3827065;2115701,3833310;2128859,3830386;2219500,3820153;2234416,3817252;2380443,3794672;2304574,3806252;2330609,3806994;2368072,3800051;2657388,3791291;2419436,3854660;2539852,3827829;1131806,3761674;1299930,3833310;1359871,3852317;1405191,3868398;1450512,3883017;1489984,3900561;1481212,3907872;1457821,3903485;1374490,3872784;1333556,3856702;1292621,3839158;1238528,3820153;1191745,3799685;1155197,3780679;1131806,3761674;1200519,3725125;1280925,3766061;1270692,3771908;1177127,3726586;1200519,3725125;903741,3625710;1003154,3681266;1023621,3704657;976839,3679803;941752,3657874;903741,3625710;1078066,3588196;1078080,3588612;1083017,3594589;1083561,3592084;3213091,3492227;3207781,3492670;3120064,3555535;3033808,3602319;2972406,3638868;2938782,3653487;2903695,3668107;2861297,3690038;2829134,3709043;2782352,3728049;2734108,3745593;2720950,3758750;2700482,3766061;2649315,3774832;2583526,3795300;2523587,3814305;2457798,3833312;2375929,3853779;2260435,3872784;2257511,3877171;2201981,3891054;2203419,3891791;2265087,3876373;2266283,3872784;2381778,3853779;2463647,3833312;2529435,3814305;2589375,3795300;2655163,3774832;2706332,3766061;2671693,3786844;2672706,3786528;2709256,3764598;2729723,3757289;2731086,3756911;2739956,3747054;2788201,3729510;2834984,3710505;2867147,3691499;2909543,3669570;2944630,3654950;2968690,3644490;2981179,3635944;3042581,3599395;3128836,3552611;706128,3472010;711678,3476771;713573,3477737;3222903,3433845;3222401,3434190;3222401,3434608;3224725,3434939;3225325,3434190;3254487,3412022;3245855,3417985;3244330,3419571;3250248,3415782;586757,3338383;641972,3403394;598192,3350857;3357998,3338340;3357868,3338386;3356901,3345010;3333510,3371326;3305732,3402027;3307406,3401641;3333510,3372787;3356901,3346472;3357998,3338340;729651,3305418;732546,3308944;732692,3308460;513400,3271910;551411,3296764;553277,3298962;570598,3302795;609888,3339161;663981,3383020;687372,3415184;700529,3431266;756083,3478050;740002,3491207;688265,3433719;685911,3434190;734871,3488591;740002,3491207;756084,3478050;894969,3587697;867193,3596469;877426,3603780;836491,3605241;810176,3587697;785324,3568692;723921,3517522;666905,3466354;614274,3415184;589422,3390331;566030,3364015;574802,3352319;604041,3378635;636204,3403488;675676,3445886;679031,3448764;636204,3403488;605502,3378635;576263,3352319;544100,3312845;513400,3271910;3734085,3039456;3733344,3039773;3717377,3078096;3718736,2856299;3679994,2912263;3660987,2947350;3641983,2979514;3596661,3039456;3557189,3099396;3522102,3147642;3519177,3149430;3516783,3152977;3520640,3150566;3555727,3102322;3595200,3042380;3640520,2982439;3659526,2950276;3678531,2915188;3718004,2858170;3870048,2836241;3851041,2893258;3817417,2954661;3783792,3017527;3753091,3056999;3773559,3016064;3791102,2975129;3804259,2953200;3821802,2923960;3837885,2894720;3870048,2836241;3775419,2710921;3739933,2773375;3739281,2774876;3775020,2711972;3794881,2569467;3752230,2685999;3662511,2869393;3649376,2890162;3649292,2890334;3618590,2942965;3587890,2999983;3552803,3043842;3523564,3093550;3351053,3287992;3294036,3336238;3288566,3340398;3286207,3342786;3262364,3362223;3242868,3384483;3171232,3438577;3160007,3445668;3129519,3470523;3125117,3473382;3118601,3479512;3061586,3517524;3004569,3552611;2998043,3555919;2959438,3580995;2947471,3587031;2935858,3595008;2896384,3616939;2859503,3631403;2777304,3672865;2584453,3744793;2450067,3779348;2558674,3758750;2579141,3754363;2644928,3730971;2685863,3717814;2751652,3684188;2826211,3657872;2873980,3639139;2894923,3627172;2913926,3621325;2940243,3606704;2947158,3601898;2965097,3584775;3004569,3561383;3049476,3539370;3065971,3529218;3122988,3491207;3147841,3467815;3175618,3450271;3247253,3396179;3298423,3347933;3355438,3299688;3527949,3105244;3551690,3064884;3552803,3061385;3590814,3002905;3602509,2985362;3618060,2963792;3622977,2954661;3653677,2902030;3713618,2777761;3772096,2644721;3789274,2590627;3954839,2440044;3950454,2442968;3950454,2442968;3968649,2353398;3968124,2355984;3972383,2361097;3985541,2375717;3994313,2369869;3994534,2368747;3988465,2372793;3973846,2359634;3955618,2187322;3954597,2187378;3952747,2187481;3953378,2194431;3951917,2230982;3946069,2252910;3910982,2308466;3902211,2356712;3893439,2372793;3878819,2442968;3862737,2498523;3845194,2552617;3834961,2595014;3823265,2638873;3832592,2624365;3840809,2593551;3848118,2549692;3865661,2495599;3881743,2440044;3896363,2369869;3905135,2353786;3913906,2305542;3948993,2249986;3925602,2362558;3908058,2456125;3868585,2576007;3860777,2588154;3857439,2606344;3846656,2637412;3805722,2726592;3786715,2773375;3775020,2798230;3760400,2824545;3720928,2894720;3678531,2963433;3624439,3055538;3564498,3146181;3525026,3197350;3482629,3247057;3468009,3267525;3451929,3287992;3427075,3308460;3386427,3353466;3387601,3358167;3345205,3402027;3299884,3434190;3263336,3463430;3228712,3488733;3234097,3488284;3272107,3460506;3308657,3431266;3353977,3399103;3396374,3355243;3394912,3349395;3435846,3304075;3460700,3283607;3476781,3263139;3491401,3242672;3533798,3192964;3573270,3141794;3633211,3051152;3687303,2959048;3729700,2890334;3769172,2820159;3783792,2793843;3795487,2768990;3814493,2722207;3855428,2633025;3871509,2573085;3910982,2453202;3928526,2359636;3951917,2247063;3957191,2227289;3953378,2226595;3954839,2190046;3987002,2156420;3969979,2227355;3969981,2227355;3987004,2156421;4000161,2141800;3991389,2160806;3989380,2200644;3988465,2238291;3973846,2283277;3973846,2288415;3991389,2238291;3994313,2160805;4001129,2146038;3937296,2078934;3927717,2101578;3924139,2134491;3919527,2119116;3917840,2121286;3922678,2137415;3919754,2160806;3925602,2179811;3930134,2179560;3927063,2169577;3929987,2146185;3937296,2078934;4060102,2039461;4063026,2040923;4061563,2102326;4063026,2144724;4058639,2222208;4054254,2266068;4041096,2330395;4036710,2384489;4014780,2483903;3994313,2570159;3957765,2586242;3960689,2577470;3966537,2516067;3988465,2451740;4006009,2441507;4006009,2441505;4025015,2330395;4035248,2277763;4044019,2223671;4051330,2172501;4054254,2124256;4055715,2083321;4058639,2061390;4060102,2039461;205903,1361591;206631,1361954;206700,1361750;294107,1152040;261944,1211981;235629,1233911;235566,1235311;233021,1291279;233095,1291146;235629,1235372;261944,1213442;294107,1153501;295203,1154232;295751,1153136;311649,1024847;291181,1039467;260481,1103794;267505,1109413;267733,1108426;261944,1103794;292644,1039467;310768,1026522;424220,941515;422374,942993;414535,973131;409601,988298;275101,1233911;256095,1293852;238551,1355255;200540,1483909;175688,1571628;163992,1637418;158144,1671042;153758,1704669;140601,1795311;136214,1850867;143525,1909346;146951,1877482;146449,1866948;152297,1805545;165453,1714902;175889,1702379;191043,1600966;190307,1583324;204750,1541917;213344,1507153;210775,1513149;202003,1510225;180073,1573091;181536,1608178;171301,1675429;169840,1687125;155220,1704669;159606,1671042;165453,1637418;177149,1571628;202003,1483909;240014,1355255;257557,1293852;276562,1233911;411062,988298;424220,941515;450537,795317;450535,795317;457844,801165;457844,801164;713969,587171;713689,587395;712835,588361;700896,600873;697876,605264;695904,607493;687372,619880;598193,725142;573339,754382;548487,785083;438589,906552;549948,783621;574801,752919;599655,723679;688833,618417;697876,605264;712835,588361;751081,486358;738463,490754;729079,494238;726845,497072;710763,511691;669828,538007;642052,568709;615737,599410;598193,615493;597598,614747;581015,634682;552872,669587;507552,719294;514861,728065;515001,727942;509013,720755;554333,671048;599655,615493;617198,599412;643513,568709;671290,538009;712224,511693;728307,497073;745850,490495;751388,488776;2868608,222221;2943167,255846;2975330,282161;2903695,247074;2868608,222221;2625924,115496;2684402,128653;2766271,169588;2625924,115496;1745828,105811;1715127,109648;1649338,118420;1585012,133039;1557236,141811;1525073,150583;1454693,164409;1441740,169590;1352562,200290;1264845,235378;1203443,263156;1162508,279237;1061632,326021;1013388,356723;966606,387424;892046,442979;821872,498534;754711,557124;760470,564324;774724,554547;786857,545504;830643,507306;900817,451751;975376,396196;1022159,365493;1070404,334793;1171278,288009;1210752,267542;1272154,239763;1359871,204676;1449049,173975;1486511,166617;1504607,160433;1750915,107295;2268659,74378;2299907,77484;2342304,92104;2310141,87719;2242891,74560;2268659,74378;2438793,62864;2498733,67250;2571830,96489;2481189,80408;2438793,62864;1949770,62499;1780914,71636;1663957,87717;1608403,102337;1560158,119881;1492908,128653;1238528,226606;1146426,267542;1118648,277775;1093795,290933;1047013,315786;973915,353798;918361,397657;757546,523387;723938,552612;691060,582632;691757,583329;438840,880110;387670,950285;364279,992684;340888,1032156;297029,1114027;249321,1189208;248786,1191513;232703,1235372;221008,1255840;218084,1258764;205110,1301893;202003,1327478;199079,1364027;178612,1423969;159606,1483909;139138,1571628;127443,1652037;120134,1732446;130366,1676890;131315,1672306;133290,1650575;144986,1570167;148648,1571388;148966,1570030;144988,1568704;165455,1480985;184460,1421043;204833,1361377;203466,1361103;206390,1324554;222470,1255840;234166,1235372;234559,1234304;250248,1191513;298492,1115490;342351,1033619;365742,994146;389133,951748;440302,881573;693220,584792;760470,523389;921285,397659;976839,353799;1049937,315788;1096719,290933;1121573,277776;1149349,267542;1241453,226606;1495833,128654;1563083,119882;1611327,102339;1666881,87719;1783838,71636;1952694,63047;2088415,67601;2155174,0;2223885,4385;2294059,11696;2340842,23392;2371543,38011;2409554,30701;2466570,43859;2501657,54092;2500195,55555;2498733,65788;2438793,61403;2418326,55555;2397859,51169;2358385,42397;2318913,33625;2277978,27777;2232659,27777;2196109,27777;2139093,27777;2136415,26922;2111316,39473;2120087,54092;2207805,71636;2168770,72318;2169428,72368;2210728,71636;2245815,76023;2313065,89180;2345228,93567;2399321,105263;2454876,116958;2508967,130115;2563060,146198;2589375,153507;2615691,162279;2616030,162589;2634901,165843;2680632,182837;2687020,192516;2688788,192981;2729723,209062;2764810,223682;2799897,239765;2826212,254385;2843756,263156;2862760,273389;2927086,309940;3008956,362571;3051353,391811;3052581,392687;3074247,405850;3899287,1957590;3898670,1969825;3915367,1972210;3931448,1983906;3938759,2023379;3966535,2070162;3978232,2071226;3978232,2059929;3990117,2026915;3989926,2020456;4001622,1980982;4017704,1980982;4042557,1964901;4045481,2029228;4038172,2059929;4029400,2089169;4025013,2137415;4023552,2162268;4020628,2187122;4014395,2191279;4014780,2192969;4020752,2188987;4023552,2165192;4025013,2140339;4029400,2092093;4038172,2062853;4045481,2032152;4057176,2040924;4055715,2062853;4052791,2084784;4051328,2125719;4048405,2173964;4041096,2225134;4032324,2279226;4022089,2331857;4003085,2442968;3985541,2453202;3963611,2517530;3957763,2578933;3954839,2587705;3929987,2654956;3922676,2660804;3891976,2732440;3924139,2660804;3931448,2654956;3884666,2787995;3859813,2801154;3854659,2811464;3855428,2812848;3861276,2801152;3886128,2787995;3868585,2837702;3836422,2896182;3820341,2925421;3802798,2954661;3789639,2976590;3770635,3018988;3750167,3059923;3718004,3103783;3685841,3144718;3687181,3141959;3650753,3191502;3571807,3277759;3556265,3301673;3571807,3279220;3650753,3192963;3590814,3283606;3559929,3315953;3535136,3334179;3533797,3336238;3518296,3348163;3517716,3352319;3449003,3422494;3375905,3489746;3372526,3492198;3348129,3523370;3289651,3567230;3234996,3608222;3234800,3608460;3289651,3568692;3348129,3524833;3299884,3573078;3260594,3598663;3233415,3610142;3232634,3611091;3203395,3630096;3192378,3635202;3164655,3657691;3137608,3676879;3096673,3703195;3083516,3704657;3068892,3711158;3066619,3712884;3084977,3706119;3098136,3704657;3045505,3744130;3011880,3761675;2978255,3777756;2954505,3781319;2950477,3783604;2839369,3831849;2833704,3833137;2799897,3855241;2818902,3861088;2748728,3891791;2754576,3871323;2731184,3880095;2709256,3887404;2663934,3902024;2657879,3894756;2636156,3899100;2609841,3904948;2555750,3918106;2553966,3918935;2605456,3906409;2631771,3900561;2653700,3896176;2662472,3903485;2707793,3888865;2729722,3881556;2753113,3872784;2747265,3893252;2685863,3922492;2682853,3921649;2640543,3938573;2605456,3948807;2552826,3961964;2531080,3960138;2485596,3968988;2484113,3972199;2362772,3995591;2334994,3988280;2311603,3988280;2270668,4001439;2234120,4004363;2197570,4005824;2193599,4004123;2160291,4010028;2120087,4002900;2121550,4001439;2128859,3991204;2095235,3986819;2111316,3978047;2159561,3976584;2206343,3975123;2273592,3976584;2320374,3972199;2408092,3953192;2466570,3940035;2510428,3938573;2513480,3937156;2470956,3938574;2412478,3951731;2324761,3970738;2277978,3975123;2210728,3973662;2163946,3975123;2115701,3976586;2117163,3970738;2127396,3956118;2577678,3881556;2883228,3766061;2963634,3723662;3008956,3700271;3055738,3675418;3143455,3622787;3213629,3568692;3345205,3466354;3381753,3437114;3416840,3406413;3469471,3358167;3491401,3321619;3522901,3292743;3523154,3290929;3492863,3318695;3470933,3355243;3418303,3403489;3383216,3434190;3346668,3463430;3215092,3565769;3144918,3619863;3057201,3672494;3010418,3697347;2965097,3720738;2884690,3763137;2579141,3878632;2128859,3953194;2095235,3953194;2090848,3941498;2055761,3940035;2023598,3953194;1930033,3954655;1861322,3951731;1827696,3948807;1794072,3942959;1814328,3921354;1810153,3922492;1734687,3908516;1731207,3909335;1586475,3883019;1529458,3871323;1479751,3862551;1419812,3834773;1345251,3806996;1267769,3776294;1280925,3766061;1335018,3776294;1358410,3796761;1438816,3820153;1598170,3861088;1637642,3868399;1680040,3875708;1726822,3885943;1778377,3897091;1782375,3896176;1830620,3903487;1832081,3900563;1902255,3903487;1913951,3904948;2022136,3904948;2101081,3907872;2194646,3900563;2206342,3900563;2210728,3912259;2302831,3900563;2364233,3885943;2399320,3880095;2421250,3877171;2469494,3865475;2508967,3856703;2548439,3846469;2620843,3833938;2630310,3830388;2554289,3843545;2514815,3853779;2475343,3862551;2427098,3874247;2405169,3877171;2370082,3883019;2275054,3891791;2210728,3897639;2199033,3897639;2105468,3904948;2026522,3902024;1918338,3902024;1906642,3900563;1861322,3881556;1836468,3897639;1836405,3897765;1856935,3884480;1902257,3903485;1832083,3900561;1832636,3900204;1786762,3893252;1732670,3881556;1685888,3871323;1643490,3864012;1604018,3856703;1444664,3815768;1364258,3792376;1340866,3771908;1286773,3761674;1206366,3720738;1182975,3722201;1099643,3679803;1085023,3653487;1087947,3652026;1139117,3679803;1190284,3707581;1204904,3698809;1144964,3659335;1095258,3637406;1026545,3597932;968067,3559921;875965,3520448;840878,3491208;848187,3488284;883274,3498517;810176,3422494;769241,3388870;731231,3355243;682987,3315771;612813,3238285;607998,3223237;593807,3209045;545563,3156414;539715,3130098;520709,3103783;518445,3100233;495855,3084776;451996,3021912;427144,2963433;424220,2963433;390596,2899106;358433,2834779;324807,2760218;294107,2684195;324807,2735364;355509,2799691;365742,2834779;369972,2840981;364766,2813913;351190,2789274;329091,2739580;302877,2695890;270714,2608171;243159,2518249;234111,2492037;194702,2334729;177273,2220532;177149,2223671;178612,2247063;185921,2301157;194692,2356712;180073,2308466;169840,2247063;158144,2247063;150834,2191507;140601,2156420;131829,2122795;106975,2096479;99666,2096479;92356,2059929;89432,2013146;95280,1947357;98203,1923966;103183,1907922;100762,1871334;104051,1817240;109899,1806277;109899,1799697;98203,1821627;87971,1807007;68964,1780692;65492,1759859;64579,1761685;58731,1820164;54345,1878644;49960,1923966;49960,2017531;51421,2065777;54345,2114022;41188,2159344;38264,2159344;29492,2071625;29492,1980982;36801,1910807;49954,1923958;38264,1909346;35340,1856715;38264,1776305;39725,1754376;44112,1717826;61655,1652037;70396,1608333;67503,1597943;57269,1656423;39725,1722212;35340,1758761;33877,1780692;30954,1861100;33877,1913731;26568,1983906;26568,2074549;35340,2162268;38264,2162268;57269,2245601;67503,2314314;89432,2384489;123971,2535393;126985,2564313;133292,2564313;165455,2641797;177151,2681271;155220,2647645;131829,2595014;130368,2609634;117649,2570205;108438,2571622;98203,2537997;63117,2457588;41188,2385951;39725,2326009;29492,2255834;22182,2185659;6101,2134491;16334,1862563;26568,1792388;17797,1754376;35340,1649113;39725,1624259;51421,1539464;82123,1478061;74812,1561395;82120,1547111;86508,1512966;87971,1475137;101127,1426891;121595,1353792;146449,1279232;148310,1277137;159607,1217829;175688,1175430;194694,1140343;232705,1067244;263405,1001456;307264,916661;339427,880110;365742,828942;387672,796778;411063,785083;416911,776311;440302,729527;485622,676896;486856,698894;483550,708140;530942,659352;554333,628651;585035,599412;587681,602351;586498,600873;624509,562862;662519,527774;703454,483915;760470,441516;821872,396196;858584,370583;883274,347950;927132,321634;973915,296781;980108,293596;996028,277959;1022160,258770;1050851,244150;1071148,239478;1074789,236839;1472441,76021;1487195,72814;1527995,58478;1556138,52812;1570813,52688;1576240,51169;1909566,7309;2004227,6944;2105468,8770;2107353,10184;2156637,4385;2201957,11694;2247278,20466;2270660,25781;2245815,19005;2200494,10233;2155174,2924;21551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style="position:absolute;left:50207;top:4402;width:32261;height:3183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BipsAA&#10;AADbAAAADwAAAGRycy9kb3ducmV2LnhtbERPTYvCMBC9C/sfwix403QVVKqxLGVXvInVw+5tbMa2&#10;2ExKk2r990YQvM3jfc4q6U0trtS6yrKCr3EEgji3uuJCwfHwO1qAcB5ZY22ZFNzJQbL+GKww1vbG&#10;e7pmvhAhhF2MCkrvm1hKl5dk0I1tQxy4s20N+gDbQuoWbyHc1HISRTNpsOLQUGJDaUn5JeuMAj5l&#10;k//N3zytOjmtD7ufzjZFp9Tws/9egvDU+7f45d7qMH8Gz1/CAXL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QBipsAAAADbAAAADwAAAAAAAAAAAAAAAACYAgAAZHJzL2Rvd25y&#10;ZXYueG1sUEsFBgAAAAAEAAQA9QAAAIU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3969,3166417;1738892,3174535;1739795,3174923;1879334,3084000;1830586,3095607;1757463,3104893;1753981,3095607;1805051,3090964;1879334,3084000;2006137,3071849;2003162,3072690;2004687,3072393;1096458,3054401;1148108,3067750;1170161,3068910;1231677,3099090;1259533,3104893;1261275,3105474;1267658,3099090;1292032,3106054;1316406,3111857;1364432,3123026;1365155,3122304;1420867,3131589;1447562,3136232;1474258,3138554;1528809,3140875;1603092,3139714;1606317,3139714;1613539,3135651;1629789,3130428;1646328,3130138;1657645,3131588;1660691,3139714;1686661,3139714;1678537,3151321;1673894,3157125;1658805,3164089;1630949,3164089;1594968,3161768;1517203,3159446;1459169,3154804;1408099,3147839;1357029,3139714;1279265,3128107;1218910,3108375;1219608,3107868;1184089,3096768;1152751,3082840;1116770,3071233;1079629,3058464;1096458,3054401;1779691,3029517;1761958,3032223;1639315,3038416;1679697,3043374;1690144,3041053;1762106,3032929;1773947,3030626;1889881,3012699;1829648,3021892;1850317,3022482;1880059,3016969;2109754,3010014;1920837,3060325;2016439,3039023;898563,2986500;1032040,3043374;1079629,3058464;1115609,3071231;1151591,3082839;1182928,3096767;1175964,3102571;1157393,3099088;1091235,3074714;1058737,3061946;1026238,3048017;983292,3032929;946150,3016679;917134,3001589;898563,2986500;953116,2957483;1016952,2989983;1008828,2994626;934545,2958643;953116,2957483;717498,2878555;796424,2922662;812673,2941233;775532,2921501;747676,2904091;717498,2878555;855898,2848772;855909,2849102;859829,2853846;860261,2851858;2550937,2772579;2546722,2772930;2477081,2822841;2408601,2859984;2359853,2889001;2333158,2900608;2305301,2912215;2271641,2929626;2246106,2944715;2208965,2959805;2170663,2973733;2160216,2984179;2143967,2989983;2103344,2996947;2051113,3013197;2003526,3028286;1951295,3043376;1886297,3059626;1794604,3074714;1792283,3078197;1748196,3089219;1749339,3089804;1798298,3077563;1799247,3074714;1890941,3059626;1955939,3043376;2008169,3028286;2055757,3013197;2107987,2996947;2148611,2989983;2121111,3006484;2121915,3006233;2150932,2988822;2167182,2983019;2168264,2982719;2175306,2974893;2213609,2960965;2250750,2945876;2276285,2930786;2309944,2913376;2337800,2901769;2356902,2893465;2366818,2886680;2415566,2857662;2484045,2820520;560609,2756528;565015,2760308;566519,2761074;2558726,2726228;2558329,2726502;2558329,2726833;2560173,2727097;2560650,2726502;2583801,2708902;2576949,2713636;2575738,2714895;2580437,2711887;465838,2650437;509672,2702048;474916,2660341;2665982,2650403;2665878,2650440;2665111,2655699;2646540,2676592;2624486,2700966;2625816,2700659;2646540,2677752;2665111,2656859;2665982,2650403;579285,2624267;581583,2627064;581699,2626681;407599,2597663;437776,2617395;439258,2619140;453009,2622183;484202,2651055;527147,2685876;545718,2711412;556164,2724180;600269,2761323;587503,2771769;546427,2726128;544558,2726502;544558,2726502;583429,2769692;587503,2771769;600271,2761323;710534,2848376;688482,2855340;696606,2861144;664107,2862304;643215,2848376;623484,2833287;574736,2792662;529469,2752037;487685,2711412;467954,2691681;449383,2670788;456347,2661502;479560,2682395;505095,2702126;536433,2735788;539097,2738072;505095,2702126;480720,2682395;457507,2661502;431972,2630163;407599,2597663;2964565,2413111;2963976,2413363;2951298,2443789;2952379,2267698;2921620,2312129;2906531,2339986;2891443,2365521;2855461,2413111;2824124,2460699;2796267,2499003;2793944,2500423;2792043,2503239;2795106,2501325;2822962,2463022;2854301,2415432;2890282,2367844;2905371,2342308;2920459,2314451;2951798,2269183;3045087,2263669;3035367,2285433;3014474,2327218;3035367,2285433;3045087,2263669;3072508,2251773;3057419,2297040;3030724,2345790;3004028,2395701;2979654,2427039;2995904,2394539;3009832,2362040;3020277,2344630;3034205,2321415;3046973,2298201;3072508,2251773;2997380,2152277;2969207,2201862;2968690,2203054;2997064,2153112;3012832,2039973;2978971,2132491;2907741,2278093;2897311,2294582;2897246,2294719;2872871,2336504;2848497,2381772;2820641,2416593;2797428,2456058;2660468,2610431;2615201,2648735;2610858,2652036;2608984,2653934;2590056,2669365;2574578,2687038;2517704,2729985;2508793,2735613;2484588,2755347;2481092,2757617;2475920,2762484;2430654,2792663;2385387,2820520;2380207,2823146;2349557,2843054;2340055,2847847;2330836,2854180;2299497,2871591;2270218,2883074;2204956,2915993;2051849,2973098;1945157,3000532;2031382,2984179;2047632,2980696;2099861,2962125;2132360,2951679;2184591,2924982;2243785,2904090;2281710,2889217;2298337,2879715;2313424,2875074;2334318,2863465;2339807,2859650;2354050,2846055;2385387,2827484;2421040,2810007;2434136,2801947;2479403,2771769;2499133,2753198;2521187,2739269;2578059,2696323;2618684,2658019;2663949,2619717;2800909,2465342;2819758,2433299;2820641,2430521;2850819,2384092;2860104,2370164;2872450,2353039;2876353,2345790;2900727,2304004;2948315,2205343;2994742,2099720;3008380,2056773;3139826,1937221;3136345,1939542;3136345,1939542;3150789,1868430;3150373,1870483;3153754,1874542;3164201,1886149;3171165,1881507;3171340,1880616;3166522,1883828;3154915,1873381;3140444,1736577;3139634,1736622;3138165,1736704;3138666,1742222;3137506,1771240;3132863,1788650;3105007,1832757;3098043,1871061;3091079,1883828;3079472,1939542;3066704,1983649;3052776,2026596;3044652,2060256;3035367,2095077;3042772,2083558;3049295,2059094;3055097,2024273;3069025,1981327;3081794,1937221;3093400,1881507;3100364,1868738;3107328,1830435;3135185,1786329;3116614,1875702;3102686,1949988;3071347,2045166;3065147,2054810;3062496,2069251;3053937,2093917;3021438,2164719;3006349,2201862;2997064,2221595;2985457,2242487;2954119,2298201;2920459,2352754;2877515,2425879;2829926,2497843;2798589,2538467;2764929,2577931;2753322,2594181;2740555,2610431;2720823,2626681;2688552,2662413;2689484,2666145;2655825,2700966;2619844,2726502;2590827,2749716;2563339,2769804;2567614,2769449;2597791,2747395;2626809,2724180;2662789,2698645;2696449,2663824;2695288,2659181;2727787,2623199;2747519,2606950;2760286,2590700;2771893,2574450;2805553,2534986;2836890,2494360;2884479,2422396;2927423,2349272;2961083,2294719;2992421,2239005;3004028,2218112;3013313,2198380;3028402,2161238;3060901,2090434;3073668,2042846;3105007,1947668;3118935,1873382;3137506,1784007;3141693,1768308;3138666,1767757;3139826,1738740;3165361,1712043;3151845,1768360;3151846,1768360;3165362,1712045;3175808,1700436;3168844,1715526;3168844,1715526;3167247,1747155;3166522,1777043;3154915,1812759;3154915,1816838;3168844,1777043;3171165,1715525;3176576,1703801;3125898,1650525;3118292,1668504;3115452,1694633;3111791,1682427;3110452,1684150;3114292,1696955;3111971,1715526;3116614,1730615;3120212,1730415;3117774,1722489;3120095,1703918;3125898,1650525;3223396,1619187;3225717,1620347;3224556,1669097;3225717,1702758;3222235,1764275;3218753,1799096;3208306,1850167;3204825,1893114;3187414,1972042;3171165,2040523;3142149,2053291;3144470,2046327;3149113,1997577;3166522,1946506;3180450,1938382;3180450,1938381;3195540,1850167;3203664,1808381;3210628,1765436;3216432,1724810;3218753,1686508;3219913,1654008;3222235,1636597;3223396,1619187;163471,1081006;164048,1081295;164103,1081133;233497,914638;207962,962226;187070,979637;187020,980749;185000,1025183;185057,1025077;187070,980797;207962,963386;233497,915798;234367,916378;234802,915508;247424,813656;231175,825263;206801,876334;212377,880795;212559,880011;207962,876334;232336,825263;246725,814985;336797,747496;335331,748669;329108,772596;325190,784638;218408,979637;203319,1027226;189390,1075975;159213,1178118;139482,1247760;130197,1299993;125554,1326688;122071,1353385;111626,1425349;108143,1469456;113947,1515884;116667,1490586;116269,1482223;120911,1433473;131357,1361510;139642,1351567;151672,1271052;151089,1257046;162555,1224173;169378,1196572;167338,1201332;160374,1199010;142963,1248922;144125,1276779;135999,1330171;134839,1339457;123233,1353385;126714,1326688;131357,1299993;140642,1247760;160374,1178118;190552,1075975;204480,1027226;219568,979637;326350,784638;336797,747496;357690,631425;357689,631425;363492,636068;363492,636067;566835,466172;566612,466350;565935,467114;556454,477050;554057,480538;552492,482306;545718,492140;474918,575711;455186,598925;435455,623299;348241,719696;436615,622139;456346,597764;476078,574550;546878,490979;554057,480538;565935,467114;596298,386134;586280,389624;578830,392390;577057,394639;564289,406246;531790,427139;509738,451515;488846,475889;474918,488657;474444,488065;461280,503892;438936,531604;402956,571068;408759,578031;408870,577934;404116,572228;440096,532764;476078,488657;490006,475890;510898,451515;532950,427140;565449,406248;578217,394641;592145,389418;596542,388053;2277445,176428;2336639,203123;2362174,224016;2305301,196159;2277445,176428;2084773,91695;2131200,102141;2196198,134641;2084773,91695;1386048,84006;1361673,87052;1309442,94017;1258373,105624;1236320,112588;1210786,119552;1154910,130529;1144627,134642;1073826,159016;1004185,186873;955437,208927;922938,221695;842851,258837;804549,283213;767408,307587;708213,351694;652500,395801;599180,442317;603752,448033;615069,440271;624700,433091;659464,402765;715177,358658;774371,314551;811512,290176;849815,265801;929901,228659;961240,212409;1009988,190355;1079629,162498;1150429,138124;1180171,132282;1194537,127372;1390086,85184;1801132,59050;1825942,61517;1859602,73124;1834067,69642;1780676,59195;1801132,59050;1936207,49910;1983794,53391;2041828,76605;1969866,63838;1936207,49910;1547961,49620;1413903,56874;1321049,69641;1276943,81248;1238641,95177;1185250,102141;983292,179909;910170,212409;888117,220533;868386,230980;831244,250712;773211,280890;729105,315711;601431,415532;574749,438734;548646,462569;549200,463122;348404,698745;307779,754459;289209,788120;270638,819458;235817,884458;197941,944145;197516,945976;184748,980797;175462,997047;173141,999369;162841,1033610;160374,1053923;158053,1082940;141803,1130529;126714,1178118;110465,1247760;101179,1311600;95376,1375438;103501,1331331;104254,1327691;105822,1310438;115107,1246600;118015,1247570;118267,1246492;115108,1245439;131358,1175796;146446,1128207;162621,1080836;161535,1080618;163857,1051601;176624,997047;185909,980797;186221,979949;198677,945976;236979,885619;271799,820620;290370,789281;308941,755620;349565,699906;550361,464283;603752,415533;731426,315713;775532,280891;833566,250713;870707,230980;890439,220534;912492,212409;985615,179909;1187572,102142;1240963,95178;1279265,81250;1323370,69642;1416224,56874;1550283,50055;1658035,53670;1711036,0;1765587,3482;1821299,9286;1858441,18571;1882816,30178;1912993,24374;1958259,34821;1986115,42946;1984955,44107;1983794,52231;1936207,48750;1919957,44107;1903708,40624;1872369,33660;1841031,26696;1808533,22053;1772552,22053;1743535,22053;1698269,22053;1696143,21374;1676216,31338;1683180,42946;1752820,56874;1721830,57415;1722353,57455;1755141,56874;1782998,60357;1836389,70803;1861924,74285;1904869,83571;1948975,92857;1991919,103302;2034865,116071;2055757,121874;2076649,128838;2076918,129084;2091901,131668;2128207,145160;2133279,152844;2134683,153213;2167182,165981;2195038,177588;2222894,190356;2243786,201963;2257714,208927;2272802,217052;2323872,246070;2388870,287856;2422530,311070;2423504,311765;2440706,322216;3095722,1554187;3095231,1563900;3108488,1565794;3121255,1575080;3127059,1606418;3149111,1643561;3158398,1644405;3158398,1635437;3167833,1609226;3167682,1604098;3176968,1572758;3189736,1572758;3209467,1559991;3211788,1611062;3205985,1635437;3199021,1658651;3195538,1696955;3194378,1716686;3192057,1736419;3187107,1739719;3187414,1741060;3192156,1737899;3194378,1719008;3195538,1699276;3199021,1660972;3205985,1637758;3211788,1613384;3221073,1620348;3219913,1637758;3217592,1655169;3216431,1687669;3214109,1725972;3208306,1766597;3201342,1809543;3193217,1851328;3178129,1939542;3164201,1947668;3146790,1998739;3142147,2047488;3139826,2054453;3120095,2107845;3114291,2112488;3089918,2169362;3115452,2112488;3121255,2107845;3084114,2213469;3064383,2223916;3060291,2232101;3060901,2233200;3065544,2223915;3085275,2213469;3071347,2252933;3045812,2299361;3033045,2322576;3019117,2345790;3008670,2363200;2993582,2396861;2977333,2429361;2951798,2464182;2926263,2496682;2927327,2494491;2898406,2533824;2835729,2602307;2823389,2621292;2835729,2603467;2898406,2534984;2850819,2606948;2826299,2632629;2806614,2647100;2805552,2648735;2793245,2658202;2792785,2661502;2738233,2717216;2680199,2770609;2677514,2772556;2658147,2797304;2611720,2832126;2568327,2864671;2568172,2864859;2611720,2833287;2658147,2798466;2619844,2836768;2588651,2857081;2567073,2866195;2566453,2866948;2543239,2882037;2534491,2886091;2512483,2903946;2491009,2919179;2458510,2940072;2448065,2941233;2436453,2946394;2434649,2947764;2449225,2942393;2459672,2941233;2417887,2972572;2391191,2986502;2364496,2999269;2345640,3002097;2342443,3003912;2254232,3042214;2249734,3043237;2222894,3060786;2237982,3065429;2182270,3089804;2186913,3073554;2168342,3080518;2150932,3086321;2114951,3097928;2110144,3092158;2092897,3095607;2072005,3100250;2029061,3110697;2027645,3111355;2068524,3101410;2089416,3096767;2106825,3093285;2113789,3099088;2149771,3087481;2167180,3081678;2185751,3074714;2181109,3090964;2132360,3114178;2129971,3113509;2096380,3126945;2068524,3135071;2026739,3145517;2009475,3144067;1973364,3151093;1972187,3153642;1875852,3172214;1853798,3166409;1835227,3166409;1802729,3176856;1773712,3179178;1744695,3180338;1741542,3178988;1715099,3183676;1683180,3178017;1684341,3176856;1690144,3168731;1663449,3165249;1676216,3158285;1714518,3157124;1751660,3155964;1805050,3157124;1842192,3153642;1911832,3138552;1958259,3128107;1993079,3126945;1995502,3125821;1961742,3126947;1915315,3137392;1845674,3152482;1808533,3155964;1755141,3154804;1718000,3155964;1679697,3157125;1680858,3152482;1688982,3140875;2046470,3081678;2289052,2989983;2352888,2956322;2388870,2937751;2426012,2918019;2495652,2876234;2551364,2833287;2655825,2752037;2684841,2728823;2712698,2704449;2754482,2666145;2771893,2637128;2796901,2614203;2797102,2612762;2773054,2634807;2755643,2663824;2713859,2702128;2686003,2726502;2656986,2749716;2552526,2830966;2496813,2873912;2427173,2915698;2390031,2935429;2354050,2954001;2290213,2987662;2047632,3079357;1690144,3138554;1663449,3138554;1659966,3129268;1632110,3128107;1606575,3138554;1532292,3139714;1477741,3137392;1451045,3135071;1424350,3130428;1440430,3113275;1437117,3114178;1377203,3103083;1374440,3103732;1259534,3082840;1214267,3073554;1174804,3066590;1127217,3044536;1068022,3022483;1006507,2998107;1016952,2989983;1059898,2998107;1078469,3014357;1142305,3032929;1268819,3065429;1300157,3071233;1333817,3077036;1370959,3085161;1411889,3094012;1415063,3093285;1453366,3099090;1454526,3096768;1510238,3099090;1519524,3100250;1605414,3100250;1668090,3102571;1742373,3096768;1751659,3096768;1755141,3106054;1828263,3096768;1877012,3085161;1904868,3080518;1922279,3078197;1960580,3068911;1991919,3061947;2023257,3053821;2080740,3043873;2088256,3041054;2027901,3051500;1996562,3059626;1965224,3066590;1926921,3075875;1909512,3078197;1881656,3082840;1806211,3089804;1755141,3094447;1745856,3094447;1671573,3100250;1608896,3097928;1523007,3097928;1513721,3096768;1477741,3081678;1458009,3094447;1457959,3094547;1474258,3084000;1510240,3099088;1454527,3096767;1454966,3096483;1418546,3090964;1375601,3081678;1338460,3073554;1304800,3067750;1273462,3061947;1146948,3029447;1083111,3010876;1064541,2994626;1021595,2986500;957758,2954001;939188,2955162;873029,2921501;861422,2900608;863743,2899448;904367,2921501;944990,2943555;956597,2936591;909010,2905251;869547,2887841;814995,2856501;768568,2826323;695446,2794984;667590,2771770;673392,2769449;701249,2777573;643215,2717216;610716,2690521;580539,2663824;542237,2632485;486524,2570967;482702,2559020;471435,2547753;433133,2505967;428491,2485075;413401,2464182;411604,2461363;393669,2449092;358849,2399182;339118,2352754;336797,2352754;310102,2301683;284567,2250612;257871,2191416;233497,2131059;257871,2171684;282246,2222755;290370,2250612;293727,2255536;289595,2234047;278815,2214485;261271,2175030;240460,2140344;214925,2070701;193051,1999316;185865,1978499;154578,1853608;140741,1762944;140642,1765436;141803,1784007;147606,1826954;154570,1871061;142963,1832757;134839,1784007;125554,1784007;119750,1739900;111626,1712043;104662,1685348;84930,1664455;79127,1664455;73323,1635437;71002,1598294;75644,1546063;77966,1527491;81919,1514753;79997,1485706;82608,1442759;87251,1434055;87251,1428831;77966,1446242;69842,1434635;54752,1413742;51996,1397202;51271,1398652;46628,1445081;43145,1491509;39664,1527491;39664,1601775;40824,1640079;43145,1678382;32700,1714365;30379,1714365;23415,1644722;23415,1572758;29217,1517044;39659,1527485;30379,1515884;28057,1474099;30379,1410259;31539,1392849;35021,1363831;48949,1311600;55889,1276902;53592,1268653;45467,1315081;31539,1367314;28057,1396331;26896,1413742;24575,1477580;26896,1519366;21093,1575080;21093,1647044;28057,1716686;30379,1716686;45467,1782847;53592,1837400;71002,1893114;98423,2012921;100816,2035881;105823,2035881;131358,2097398;140643,2128738;123233,2102041;104662,2060256;103502,2071863;93404,2040560;86091,2041684;77966,2014989;50109,1951149;32700,1894275;31539,1846685;23415,1790971;17611,1735257;4844,1694633;12968,1478742;21093,1423028;14129,1392849;28057,1309278;31539,1289546;40824,1222225;65199,1173475;59395,1239636;65196,1228296;68680,1201187;69842,1171153;80287,1132850;96536,1074814;116269,1015619;117747,1013955;126715,966869;139482,933208;154571,905351;184749,847315;209123,795084;243943,727763;269478,698745;290370,658121;307781,632585;326351,623299;330994,616335;349565,579193;385545,537407;386525,554872;383900,562213;421525,523479;440096,499104;464471,475890;466571,478224;465632,477050;495810,446872;525987,419015;558486,384194;603752,350533;652500,314551;681647,294217;701249,276247;736069,255354;773211,235623;778127,233094;790766,220679;811513,205445;834292,193838;850406,190128;853296,188033;1169000,60356;1180713,57809;1213106,46427;1235449,41929;1247100,41831;1251409,40624;1516042,5803;1591196,5513;1671573,6963;1673069,8085;1712197,3482;1748177,9284;1784159,16249;1802722,20469;1782998,15089;1747016,8124;1711036,2321;171103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0" o:spid="_x0000_s1029" style="position:absolute;left:52493;top:29718;width:6875;height:6787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ba08IA&#10;AADbAAAADwAAAGRycy9kb3ducmV2LnhtbESPS6sCMQyF9xf8DyWCu2tHFyqjVXwguBMfC5dhmnno&#10;NB2nVUd/vRUEdwnn5Hwnk1ljSnGn2hWWFfS6EQjixOqCMwXHw/p/BMJ5ZI2lZVLwJAezaetvgrG2&#10;D97Rfe8zEULYxagg976KpXRJTgZd11bEQUttbdCHtc6krvERwk0p+1E0kAYLDoQcK1rmlFz2NxO4&#10;u+tpe0sHq+ScWt5Er5Ve9F5KddrNfAzCU+N/5u/1Rof6Q/j8EgaQ0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htrTwgAAANsAAAAPAAAAAAAAAAAAAAAAAJgCAABkcnMvZG93&#10;bnJldi54bWxQSwUGAAAAAAQABAD1AAAAhw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04,675051;370590,676782;370783,676864;400521,657480;390132,659955;374548,661935;373806,659955;384690,658965;400521,657480;427546,654890;426911,655069;427236,655006;233676,651170;244683,654016;249383,654263;262493,660697;268430,661935;268801,662059;270162,660697;275356,662182;280551,663419;290786,665801;290940,665647;302813,667626;308502,668616;314192,669111;325818,669606;341649,669358;342336,669358;343875,668492;347338,667379;350863,667317;353275,667626;353924,669358;359459,669358;357728,671833;356738,673070;353522,674555;347586,674555;339918,674060;323344,673565;310976,672575;300092,671090;289208,669358;272635,666884;259772,662677;259921,662569;252352,660203;245673,657233;238005,654759;230089,652037;233676,651170;379286,645865;375506,646442;349369,647762;357975,648820;360201,648325;375538,646593;378061,646102;402769,642280;389932,644240;394337,644365;400676,643190;449628,641707;409367,652433;429741,647892;191501,636694;219947,648820;230089,652037;237757,654758;245425,657233;252104,660202;250620,661440;246662,660697;232563,655501;225637,652779;218710,649809;209558,646593;201642,643128;195458,639911;191501,636694;203127,630508;216732,637437;215000,638427;199169,630756;203127,630508;152912,613682;169733,623085;173196,627044;165280,622837;159344,619125;152912,613682;182408,607332;182410,607402;183246,608414;183338,607990;543652,591088;542754,591163;527912,601804;513318,609722;502929,615908;497239,618383;491303,620858;484129,624569;478687,627786;470772,631003;462609,633973;460382,636200;456919,637437;448262,638922;437130,642386;426989,645603;415857,648820;402005,652284;382464,655501;381969,656243;372573,658593;372817,658718;383251,656108;383453,655501;402995,652284;416847,648820;427978,645603;438120,642386;449251,638922;457909,637437;452048,640955;452220,640901;458404,637189;461867,635952;462097,635888;463598,634220;471761,631251;479677,628034;485119,624817;492292,621105;498229,618631;502300,616860;504413,615414;514802,609227;529396,601309;119476,587666;120415,588472;120736,588636;545312,581207;545228,581265;545228,581336;545621,581392;545722,581265;550657,577513;549196,578522;548938,578791;549939,578149;99279,565049;108621,576053;101214,567160;568171,565042;568148,565049;567985,566171;564027,570625;559327,575821;559610,575756;564027,570872;567985,566418;568171,565042;123456,559469;123946,560066;123971,559984;86867,553798;93298,558005;93614,558377;96545,559025;103192,565181;112345,572604;116303,578048;118529,580770;127929,588689;125208,590916;116454,581185;116056,581265;124340,590473;125208,590916;127929,588689;151428,607248;146728,608732;148460,609970;141534,610217;137081,607248;132876,604031;122487,595370;112840,586709;103935,578048;99730,573842;95772,569387;97256,567408;102203,571862;107645,576069;114324,583245;114892,583732;107645,576069;102451,571862;97503,567408;92061,560727;86867,553798;631804,514453;631679,514507;628977,520993;629207,483452;622652,492925;619436,498863;616220,504307;608552,514453;601873,524598;595937,532765;595442,533067;595037,533668;595689,533259;601626,525094;608305,514948;615973,504803;619189,499359;622404,493420;629083,483769;654809,480057;651593,489708;645904,500101;640214,510741;635020,517422;638483,510494;641451,503565;643677,499854;646646,494904;649367,489955;654809,480057;638798,458846;632794,469417;632683,469671;638730,459024;642091,434904;634874,454628;619694,485669;617471,489184;617457,489213;612262,498121;607068,507772;601131,515196;596184,523609;566995,556520;557348,564686;556423,565390;556023,565794;551989,569084;548691,572852;536570,582008;534671,583208;529512,587415;528767,587899;527665,588936;518018,595370;508371,601309;507266,601869;500734,606113;498710,607135;496745,608485;490066,612197;483826,614645;469917,621663;437287,633837;414549,639686;432925,636200;436389,635457;447520,631498;454446,629271;465577,623579;478192,619125;486275,615954;489819,613929;493034,612939;497487,610465;498657,609651;501692,606753;508371,602794;515969,599068;518760,597349;528407,590916;532612,586956;537312,583987;549433,574831;558090,566665;567737,558500;596926,525588;600943,518757;601131,518165;607563,508267;609542,505297;612173,501646;613005,500101;618199,491193;628341,470159;638235,447641;641142,438485;669156,412998;668414,413493;668414,413493;671492,398332;671403,398770;672124,399635;674350,402110;675834,401120;675872,400930;674845,401615;672371,399388;669287,370222;669115,370232;668802,370249;668908,371426;668661,377612;667672,381324;661735,390727;660251,398893;658767,401615;656293,413493;653572,422896;650604,432052;648872,439228;646893,446651;648471,444196;649862,438980;651098,431556;654067,422401;656788,412998;659261,401120;660746,398398;662230,390232;668166,380829;664209,399883;661240,415719;654561,436011;653240,438067;652675,441145;650851,446404;643925,461498;640709,469417;638730,473624;636257,478078;629578,489955;622404,501586;613252,517175;603110,532517;596432,541178;589258,549591;586784,553056;584063,556520;579858,559984;572981,567602;573179,568398;566006,575821;558338,581265;552154,586214;546295,590497;547206,590421;553638,585719;559822,580770;567490,575326;574664,567903;574416,566913;581342,559242;585548,555778;588268,552313;590742,548849;597916,540436;604594,531775;614736,516433;623889,500843;631062,489213;637741,477335;640214,472881;642193,468675;645409,460756;652335,445661;655056,435516;661735,415225;664703,399388;668661,380334;669553,376987;668908,376870;669156,370683;674597,364992;671717,376998;671717,376998;674598,364992;676824,362517;675340,365734;675000,372477;674845,378849;672371,386463;672371,387333;675340,378849;675834,365734;676988,363235;666187,351877;664566,355710;663961,361280;663181,358678;662895,359045;663714,361775;663219,365734;664209,368951;664975,368909;664456,367219;664951,363260;666187,351877;686966,345196;687461,345443;687213,355836;687461,363012;686718,376127;685976,383551;683750,394439;683008,403594;679297,420421;675834,435021;669651,437743;670145,436258;671135,425865;674845,414977;677813,413245;677813,413245;681029,394439;682761,385530;684245,376375;685482,367714;685976,359548;686224,352619;686718,348907;686966,345196;34839,230461;34962,230522;34973,230488;49763,194992;44321,205138;39868,208850;39858,209087;39427,218560;39439,218537;39868,209097;44321,205385;49763,195240;49948,195363;50041,195178;52731,173464;49268,175938;44073,186826;45262,187777;45300,187610;44321,186826;49515,175938;52582,173747;71778,159359;71465,159609;70139,164710;69304,167278;46547,208850;43331,218995;40363,229388;33931,251164;29726,266011;27747,277147;26758,282838;26016,288529;23790,303871;23047,313275;24284,323173;24864,317779;24779,315996;25768,305603;27995,290261;29760,288142;32324,270977;32200,267991;34644,260982;36098,255098;35663,256113;34179,255618;30468,266259;30716,272197;28984,283580;28737,285560;26263,288529;27005,282838;27995,277147;29973,266011;34179,251164;40610,229388;43578,218995;46794,208850;69551,167278;71778,159359;76230,134614;76230,134614;77467,135604;77467,135604;120803,99384;120756,99422;120611,99585;118591,101703;118080,102446;117746,102823;116303,104920;101214,122736;97009,127685;92804,132882;74209,153441;93051,132634;97256,127438;101461,122489;116550,104672;118080,102446;120611,99585;127082,82320;124947,83064;123359,83654;122982,84134;120261,86608;113334,91062;108635,96259;104182,101455;101214,104177;101113,104051;98307,107425;93545,113333;85877,121747;87114,123231;87138,123210;86125,121994;93793,113580;101461,104177;104429,101455;108882,96259;113582,91062;120508,86608;123229,84134;126197,83020;127134,82729;485366,37613;497981,43304;503423,47758;491303,41819;485366,37613;444304,19549;454199,21776;468051,28704;444304,19549;295393,17909;290198,18559;279067,20044;268183,22518;263483,24003;258041,25487;246133,27828;243941,28704;228852,33901;214011,39840;203621,44541;196695,47263;179627,55182;171464,60378;163549,65575;150933,74978;139060,84381;127696,94298;128671,95517;131083,93862;133136,92331;140544,85866;152418,76463;165033,67059;172948,61863;181111,56666;198179,48748;204858,45284;215247,40582;230089,34643;245178,29447;251516,28201;254578,27155;296253,18161;383855,12589;389142,13115;396316,15589;390874,14847;379495,12620;383855,12589;412642,10640;422783,11383;435152,16332;419815,13610;412642,10640;329899,10578;301329,12125;281540,14847;272140,17321;263977,20291;252599,21776;209558,38355;193974,45284;189274,47016;185069,49243;177154,53449;164786,59883;155386,67307;128176,88588;122490,93534;116927,98615;117045,98733;74251,148966;65594,160844;61636,168020;57678,174701;50257,188558;42185,201283;42094,201673;39373,209097;37394,212561;36900,213056;34704,220356;34179,224687;33684,230873;30221,241018;27005,251164;23542,266011;21563,279621;20326,293231;22058,283828;22218,283052;22553,279373;24532,265764;25151,265970;25205,265741;24532,265516;27995,250669;31210,240523;34658,230424;34426,230378;34921,224192;37642,212561;39621,209097;39687,208916;42342,201673;50505,188806;57925,174949;61883,168268;65841,161091;74499,149214;117292,98981;128671,88588;155881,67307;165280,59883;177648,53450;185564,49243;189769,47016;194469,45284;210053,38355;253094,21776;264472,20291;272635,17322;282035,14847;301824,12125;330394,10671;353358,11442;364654,0;376280,742;388153,1980;396068,3959;401263,6434;407695,5196;417342,7424;423278,9156;423031,9403;422783,11135;412642,10393;409179,9403;405716,8661;399037,7176;392358,5691;385432,4701;377764,4701;371580,4701;361933,4701;361480,4557;357233,6681;358717,9156;373559,12125;366954,12240;367065,12249;374053,12125;379990,12868;391369,15094;396811,15837;405963,17817;415363,19796;424515,22023;433668,24745;438120,25982;442573,27467;442630,27520;445823,28070;453561,30947;454642,32585;454941,32664;461867,35386;467804,37860;473740,40582;478193,43057;481161,44541;484377,46273;495261,52460;509113,61368;516286,66317;516494,66466;520160,68694;659756,331338;659652,333409;662477,333813;665198,335793;666435,342474;671134,350392;673114,350572;673114,348660;675124,343072;675092,341979;677071,335298;679792,335298;683997,332576;684492,343464;683255,348660;681771,353609;681029,361775;680782,365982;680287,370189;679232,370892;679297,371178;680308,370504;680782,366477;681029,362270;681771,354104;683255,349155;684492,343959;686471,345443;686224,349155;685729,352867;685481,359796;684987,367961;683750,376622;682266,385778;680534,394686;677319,413493;674350,415225;670640,426113;669650,436506;669156,437990;664951,449373;663714,450363;658519,462488;663961,450363;665198,449373;657282,471891;653077,474118;652205,475864;652335,476098;653325,474118;657530,471891;654561,480305;649119,490203;646399,495152;643430,500101;641204,503812;637988,510989;634525,517917;629083,525341;623641,532270;623868,531803;617704,540188;604347,554788;601717,558835;604347,555035;617704,540435;607563,555777;602337,561253;598142,564337;597915,564686;595293,566704;595195,567408;583568,579286;571200,590668;570629,591084;566501,596360;556606,603783;547359,610721;547325,610762;556606,604031;566501,596607;558338,604773;551690,609103;547091,611046;546959,611207;542012,614424;540148,615288;535457,619095;530881,622342;523954,626796;521728,627044;519254,628144;518869,628436;521976,627291;524202,627044;515297,633725;509608,636695;503918,639417;499900,640020;499218,640406;480419,648572;479460,648790;473740,652531;476956,653521;465082,658718;466072,655254;462114,656738;458404,657975;450735,660450;449711,659220;446035,659955;441583,660945;432431,663172;432129,663312;440841,661192;445294,660202;449004,659460;450488,660697;458156,658223;461867,656986;465824,655501;464835,658965;454446,663914;453937,663772;446778,666636;440841,668368;431936,670595;428257,670286;420561,671784;420310,672328;399779,676287;395079,675049;391121,675049;384195,677277;378011,677772;371827,678019;371155,677731;365520,678730;358717,677524;358964,677277;360201,675544;354512,674802;357233,673317;365396,673070;373311,672823;384690,673070;392605,672328;407447,669111;417342,666884;424762,666636;425279,666396;418084,666636;408189,668863;393348,672080;385432,672823;374053,672575;366138,672823;357975,673070;358222,672080;359954,669606;436141,656986;487840,637437;501444,630261;509113,626301;517028,622095;531870,613187;543743,604031;566006,586709;572190,581760;578127,576564;587032,568398;590742,562211;596072,557324;596115,557017;590990,561717;587279,567903;578374,576069;572437,581265;566253,586214;543991,603536;532118,612692;517276,621600;509360,625807;501692,629766;488087,636942;436389,656491;360201,669111;354512,669111;353770,667131;347833,666884;342391,669111;326560,669358;314934,668863;309245,668368;303556,667379;306983,663722;306276,663914;293508,661549;292919,661687;268430,657233;258783,655254;250373,653769;240231,649067;227615,644366;214505,639169;216732,637437;225884,639169;229842,642633;243447,646593;270409,653521;277088,654759;284261,655996;292177,657728;300900,659615;301576,659460;309739,660697;309987,660203;321860,660697;323839,660945;342144,660945;355501,661440;371332,660203;373311,660203;374053,662182;389637,660203;400026,657728;405963,656738;409673,656243;417836,654264;424515,652779;431194,651047;443444,648926;445046,648325;432183,650552;425505,652284;418826,653769;410663,655748;406953,656243;401016,657233;384937,658718;374053,659708;372075,659708;356243,660945;342886,660450;324581,660450;322602,660203;314934,656986;310729,659708;310718,659729;314192,657480;321860,660697;309987,660202;310080,660142;302319,658965;293166,656986;285251,655254;278077,654016;271399,652779;244436,645850;230831,641891;226873,638427;217721,636694;204116,629766;200158,630013;186059,622837;183585,618383;184080,618136;192738,622837;201395,627539;203869,626054;193727,619373;185317,615661;173691,608980;163796,602546;148213,595865;142276,590916;143513,590421;149449,592153;137081,579286;130155,573594;123724,567903;115561,561222;103687,548107;102873,545560;100472,543158;92309,534249;91319,529795;88104,525341;87720,524740;83898,522124;76477,511484;72272,501586;71778,501586;66088,490698;60647,479810;54957,467190;49763,454322;54957,462983;60152,473871;61883,479810;62599,480860;61718,476278;59421,472108;55682,463697;51247,456302;45805,441455;41142,426235;39611,421798;32943,395172;29994,375843;29973,376375;30221,380334;31458,389490;32942,398893;30468,390727;28737,380334;26758,380334;25521,370931;23790,364992;22305,359301;18100,354847;16863,354847;15626,348660;15132,340742;16121,329606;16616,325647;17458,322932;17049,316739;17605,307583;18595,305727;18595,304614;16616,308325;14885,305851;11669,301397;11081,297871;10927,298180;9937,308078;9195,317976;8453,325647;8453,341484;8700,349650;9195,357816;6969,365487;6474,365487;4990,350640;4990,335298;6227,323420;8452,325646;6474,323173;5980,314264;6474,300654;6721,296943;7464,290756;10432,279621;11911,272224;11421,270465;9690,280363;6721,291499;5980,297685;5732,301397;5237,315007;5732,323915;4495,335793;4495,351135;5980,365982;6474,365982;9690,380087;11421,391717;15132,403594;20976,429136;21486,434031;22553,434031;27995,447146;29974,453827;26263,448136;22305,439228;22058,441702;19906,435029;18348,435268;16616,429577;10679,415967;6969,403842;6721,393696;4990,381819;3753,369941;1032,361280;2764,315254;4495,303376;3011,296943;5980,279126;6721,274919;8700,260567;13895,250174;12658,264279;13895,261861;14637,256082;14885,249679;17111,241513;20574,229141;24779,216521;25094,216166;27005,206128;29726,198951;32942,193012;39373,180640;44568,169505;51989,155152;57431,148966;61883,140305;65594,134861;69552,132882;70541,131397;74499,123479;82167,114570;82376,118294;81816,119859;89835,111601;93793,106404;98987,101455;99435,101953;99235,101703;105666,95269;112098,89330;119024,81907;128671,74730;139060,67059;145272,62724;149449,58893;156870,54439;164786,50233;165833,49694;168527,47047;172949,43799;177803,41324;181237,40534;181853,40087;249136,12867;251632,12324;258535,9898;263297,8939;265780,8918;266699,8661;323097,1237;339114,1175;356243,1484;356562,1724;364901,742;372569,1979;380238,3464;384194,4364;379990,3217;372322,1732;364654,495;36465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0" style="position:absolute;left:75099;top:20066;width:11354;height:11208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jFWsQA&#10;AADbAAAADwAAAGRycy9kb3ducmV2LnhtbESPQWvCQBCF74L/YZlCb7ppD1ZS1yABsSAKVaE9Dtlp&#10;Npidjdmtxn/vHAq9zWPe9+bNohh8q67UxyawgZdpBoq4Crbh2sDpuJ7MQcWEbLENTAbuFKFYjkcL&#10;zG248SddD6lWEsIxRwMupS7XOlaOPMZp6Ihl9xN6j0lkX2vb403Cfatfs2ymPTYsFxx2VDqqzodf&#10;LzXq43y7cfvLZb39bt5mX6mk086Y56dh9Q4q0ZD+zX/0hxVOysovMoBe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YxV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16448f"/>
                <v:stroke joinstyle="miter"/>
                <v:path arrowok="t" o:connecttype="custom" o:connectlocs="617272,1114764;611965,1117622;612283,1117759;661391,1085749;644235,1089835;618501,1093104;617276,1089835;635249,1088201;661391,1085749;706017,1081471;704969,1081767;705506,1081662;385875,1075328;404052,1080028;411813,1080436;433462,1091061;443265,1093104;443879,1093309;446125,1091061;454703,1093513;463281,1095556;480183,1099488;480437,1099234;500043,1102503;509438,1104138;518833,1104955;538031,1105772;564174,1105363;565308,1105363;567850,1103933;573569,1102094;579390,1101992;583372,1102503;584444,1105363;593584,1105363;590725,1109450;589091,1111493;583780,1113945;573977,1113945;561315,1113128;533947,1112310;513523,1110676;495550,1108224;477577,1105363;450210,1101277;428969,1094330;429215,1094152;416715,1090244;405686,1085340;393023,1081254;379952,1076759;385875,1075328;626324,1066567;620083,1067520;576922,1069701;591133,1071446;594809,1070629;620135,1067769;624302,1066958;665103,1060647;643905,1063883;651179,1064091;661646,1062150;742482,1059701;675997,1077414;709642,1069914;316230,1051423;363204,1071446;379952,1076759;392614,1081253;405277,1085340;416306,1090243;413855,1092287;407320,1091061;384037,1082480;372599,1077984;361162,1073081;346048,1067769;332977,1062048;322766,1056735;316230,1051423;335428,1041207;357894,1052649;355035,1054284;328893,1041616;335428,1041207;252508,1013420;280284,1028948;286003,1035487;272932,1028539;263128,1022410;252508,1013420;301215,1002935;301219,1003051;302598,1004721;302750,1004021;897747,976110;896264,976234;871755,993806;847655,1006882;830499,1017098;821104,1021184;811301,1025270;799455,1031400;790469,1036712;777397,1042025;763918,1046928;760241,1050606;754523,1052649;740226,1055101;721845,1060822;705098,1066134;686716,1071447;663841,1077168;631572,1082480;630755,1083706;615240,1087586;615642,1087792;632872,1083483;633206,1082480;665476,1077168;688350,1071447;706731,1066134;723479,1060822;741860,1055101;756157,1052649;746479,1058459;746762,1058370;756974,1052240;762693,1050197;763073,1050092;765552,1047337;779032,1042433;792103,1037121;801089,1031809;812935,1025679;822738,1021593;829461,1018669;832950,1016280;850106,1006065;874206,992988;197294,970459;198845,971790;199375,972060;900489,959792;900348,959888;900348,960005;900998,960098;901165,959888;909313,953692;906902,955359;906475,955802;908129,954743;163942,933109;179369,951281;167137,936596;938235,933097;938198,933110;937928,934962;931392,942317;923631,950898;924099,950791;931392,942726;937928,935370;938235,933097;203867,923895;204675,924881;204716,924746;143445,914530;154066,921477;154587,922091;159427,923162;170404,933327;185518,945586;192054,954576;195730,959071;211252,972148;206759,975825;192303,959757;191645,959888;205325,975094;206759,975825;211252,972148;250057,1002795;242296,1005247;245155,1007290;233718,1007699;226366,1002795;219422,997483;202266,983181;186335,968878;171630,954576;164686,947629;158151,940274;160601,937005;168771,944360;177757,951307;188786,963158;189723,963962;177757,951307;169179,944360;161010,937005;152023,925971;143445,914530;1043314,849556;1043107,849645;1038646,860357;1039026,798362;1028201,814005;1022891,823812;1017581,832802;1004918,849556;993889,866310;984086,879796;983268,880295;982599,881287;983677,880613;993481,867128;1004510,850374;1017172,833620;1022482,824630;1027792,814822;1038821,798885;1081303,792756;1075992,808693;1066598,825855;1057203,843427;1048625,854460;1054343,843018;1059245,831576;1062921,825447;1067823,817274;1072316,809102;1081303,792756;1054863,757728;1044948,775184;1044766,775604;1054752,758022;1060301,718190;1048384,750762;1023316,802022;1019646,807827;1019623,807875;1011045,822586;1002467,838523;992664,850783;984494,864676;936294,919025;920363,932510;918835,933673;918176,934340;911514,939773;906067,945995;886052,961115;882915,963097;874397,970044;873167,970843;871346,972556;855416,983181;839485,992988;837662,993913;826876,1000922;823532,1002609;820287,1004839;809258,1010968;798954,1015011;775987,1026600;722104,1046705;684556,1056363;714901,1050606;720620,1049380;739001,1042842;750438,1039164;768820,1029765;789652,1022410;802998,1017174;808850,1013829;814160,1012194;821513,1008108;823445,1006764;828457,1001978;839485,995440;852033,989287;856641,986450;872572,975825;879516,969287;887277,964383;907292,949264;921589,935779;937519,922294;985719,867945;992353,856664;992664,855686;1003284,839340;1006552,834437;1010897,828408;1012270,825855;1020848,811145;1037596,776410;1053935,739224;1058734,724105;1104994,682015;1103769,682832;1103769,682832;1108852,657797;1108705,658520;1109895,659949;1113572,664035;1116023,662401;1116085,662087;1114389,663218;1110304,659540;1105211,611377;1104926,611393;1104409,611422;1104586,613364;1104177,623580;1102543,629710;1092740,645238;1090289,658723;1087838,663218;1083754,682832;1079260,698361;1074358,713480;1071499,725331;1068232,737590;1070838,733535;1073133,724922;1075175,712663;1080077,697543;1084571,682015;1088655,662401;1091106,657905;1093557,644421;1103360,628892;1096825,660357;1091923,686510;1080894,720018;1078712,723413;1077780,728498;1074767,737181;1063330,762108;1058019,775184;1054752,782131;1050667,789487;1039638,809102;1027792,828307;1012679,854052;995931,879387;984903,893689;973057,907583;968972,913304;964479,919025;957535,924746;946178,937325;946506,938639;934660,950898;921997,959888;911786,968061;902112,975134;903616,975008;914236,967244;924449,959071;937111,950081;948957,937822;948548,936187;959986,923520;966930,917799;971423,912078;975508,906357;987354,892464;998382,878161;1015130,852826;1030243,827082;1042089,807875;1053118,788261;1057203,780905;1060470,773959;1065781,760882;1077218,735955;1081711,719201;1092740,685693;1097642,659540;1104177,628075;1105651,622548;1104586,622354;1104994,612138;1113980,602740;1109224,622567;1109224,622567;1113981,602740;1117657,598653;1115206,603966;1114645,615101;1114389,625623;1110304,638197;1110304,639634;1115206,625623;1116023,603965;1117927,599838;1100092,581082;1097416,587411;1096416,596610;1095127,592313;1094656,592919;1096008,597428;1095191,603966;1096825,609278;1098091,609207;1097233,606417;1098050,599879;1100092,581082;1134404,570049;1135221,570457;1134813,587620;1135221,599470;1133996,621128;1132770,633387;1129094,651367;1127869,666487;1121741,694274;1116023,718384;1105811,722879;1106628,720427;1108262,703264;1114389,685284;1119291,682424;1119291,682424;1124601,651367;1127460,636656;1129911,621537;1131954,607234;1132770,593750;1133179,582308;1133996,576178;1134404,570049;57530,380577;57733,380679;57752,380622;82174,322006;73188,338760;65835,344890;65818,345281;65107,360925;65127,360887;65835,345298;73188,339168;82174,322414;82481,322619;82634,322312;87076,286454;81357,290541;72779,308521;74742,310091;74805,309816;73188,308521;81766,290541;86829,286922;118528,263162;118012,263575;115822,271999;114444,276239;76864,344890;71554,361644;66652,378806;56032,414766;49088,439285;45820,457674;44186,467072;42960,476471;39284,501806;38059,517335;40101,533680;41058,524774;40918,521829;42552,504667;46228,479331;49144,475831;53378,447485;53172,442554;57208,430980;59609,421263;58891,422939;56440,422122;50313,439694;50722,449501;47862,468298;47454,471567;43369,476471;44594,467072;46228,457674;49496,439285;56440,414766;67061,378806;71962,361644;77272,344890;114852,276239;118528,263162;125881,222299;125881,222299;127923,223933;127923,223933;199485,164120;199407,164182;199168,164452;195832,167950;194989,169177;194438,169800;192054,173262;167137,202684;160193,210857;153249,219438;122543,253390;153657,219030;160601,210448;167545,202275;192462,172853;194989,169177;199168,164452;209854,135942;206329,137170;203707,138144;203083,138936;198589,143023;187152,150378;179391,158960;172039,167541;167137,172036;166971,171828;162337,177400;154474,187156;141812,201049;143854,203501;143893,203467;142220,201458;154882,187564;167545,172036;172447,167541;179799,158960;187560,150378;198998,143023;203491,138937;208393,137098;209940,136617;801498,62113;822330,71511;831316,78867;811301,69059;801498,62113;733691,32282;750030,35960;772904,47401;733691,32282;487790,29575;479211,30648;460830,33099;442857,37186;435096,39638;426110,42089;406446,45954;402827,47402;377910,55983;353401,65790;336245,73555;324808,78049;296623,91126;283144,99707;270073,108289;249240,123817;229633,139345;210868,155721;212477,157734;216460,155001;219850,152473;232084,141797;251691,126269;272523,110740;285594,102159;299074,93578;327259,80501;338288,74780;355443,67016;379952,57209;404869,48628;415335,46571;420392,44842;489211,29990;633870,20789;642601,21658;654447,25744;645460,24518;626670,20840;633870,20789;681406,17571;698153,18797;718577,26970;693252,22475;681406,17571;544771,17469;497593,20023;464915,24518;449393,28604;435913,33508;417123,35960;346048,63339;320315,74780;312553,77641;305610,81319;292538,88265;272115,98890;256593,111149;211660,146292;202271,154460;193084,162851;193279,163046;122613,245999;108316,265614;101781,277464;95245,288497;82991,311381;69661,332395;69511,333039;65018,345298;61750,351019;60933,351836;57308,363891;56440,371043;55623,381258;49905,398013;44594,414766;38876,439285;35608,461760;33566,484235;36425,468707;36690,467425;37242,461351;40510,438876;41533,439218;41622,438838;40510,438467;46229,413949;51539,397195;57231,380518;56849,380441;57666,370225;62159,351019;65427,345298;65536,345000;69920,333039;83400,311790;95654,288906;102189,277873;108725,266023;123022,246408;193688,163455;212477,146292;257410,111149;272932,98890;293355,88266;306427,81319;313371,77641;321132,74780;346866,63339;417940,35960;436730,33508;450210,28605;465732,24518;498410,20023;545588,17622;583509,18895;602162,0;621360,1226;640967,3269;654038,6538;662616,10625;673237,8581;689167,12259;698970,15119;698562,15528;698153,18388;681406,17163;675687,15528;669969,14302;658940,11850;647911,9398;636474,7764;623811,7764;613599,7764;597669,7764;596921,7525;589908,11033;592359,15119;616867,20023;605961,20213;606145,20228;617684,20023;627487,21249;646277,24927;655264,26153;670377,29422;685899,32691;701013,36368;716127,40864;723479,42907;730832,45359;730926,45445;736199,46355;748977,51105;750761,53810;751255,53940;762693,58435;772496,62521;782299,67016;789652,71103;794554,73555;799864,76415;817837,86631;840711,101342;852557,109515;852900,109760;858954,113439;1089472,547165;1089300,550585;1093965,551251;1098458,554520;1100501,565553;1108262,578630;1111530,578927;1111530,575770;1114850,566542;1114797,564737;1118065,553703;1122558,553703;1129502,549208;1130319,567188;1128277,575770;1125826,583942;1124601,597428;1124192,604374;1123375,611321;1121634,612483;1121741,612955;1123410,611842;1124192,605191;1124601,598245;1125826,584760;1128277,576587;1130319,568006;1133587,570457;1133179,576587;1132362,582717;1131953,594158;1131136,607643;1129094,621946;1126643,637065;1123784,651776;1118474,682832;1113572,685693;1107445,703673;1105811,720836;1104994,723288;1098050,742085;1096007,743720;1087430,763743;1096416,743720;1098458,742085;1085387,779271;1078443,782949;1077003,785830;1077218,786217;1078852,782948;1085796,779271;1080894,793164;1071908,809510;1067415,817683;1062513,825855;1058836,831985;1053526,843835;1047808,855277;1038821,867536;1029835,878978;1030209,878207;1020031,892055;997974,916164;993631,922849;997974,916573;1020031,892463;1003284,917799;994655,926840;987728,931934;987353,932510;983022,935843;982860,937005;963662,956619;943238,975417;942294,976102;935477,984815;919138,997074;903867,1008532;903813,1008598;919138,997483;935477,985224;921997,998709;911020,1005860;903426,1009069;903207,1009334;895038,1014646;891960,1016073;884214,1022359;876657,1027722;865220,1035078;861543,1035487;857457,1037303;856822,1037786;861952,1035895;865628,1035487;850923,1046520;841528,1051424;832133,1055918;825497,1056914;824372,1057553;793328,1071038;791745,1071398;782299,1077576;787609,1079210;768003,1087792;769637,1082071;763101,1084523;756974,1086566;744311,1090652;742619,1088621;736550,1089835;729197,1091470;714084,1095148;713586,1095379;727972,1091878;735325,1090243;741452,1089018;743902,1091061;756565,1086974;762692,1084931;769228,1082480;767594,1088201;750438,1096373;749597,1096138;737776,1100868;727972,1103729;713267,1107406;707191,1106896;694483,1109369;694069,1110267;660165,1116805;652404,1114762;645869,1114762;634431,1118440;624220,1119257;614008,1119665;612898,1119190;603592,1120840;592359,1118848;592767,1118440;594809,1115579;585415,1114353;589908,1111901;603388,1111493;616459,1111084;635248,1111493;648319,1110267;672828,1104954;689167,1101277;701421,1100868;702274,1100472;690392,1100868;674054,1104546;649545,1109858;636474,1111084;617684,1110676;604613,1111084;591133,1111493;591542,1109858;594401,1105772;720211,1084931;805582,1052649;828048,1040799;840711,1034260;853782,1027314;878291,1012603;897897,997483;934660,968878;944872,960706;954675,952125;969380,938639;975508,928424;984309,920353;984380,919845;975916,927606;969789,937822;955084,951307;945281,959888;935069,968061;898306,996666;878699,1011786;854191,1026497;841120,1033443;828457,1039981;805991,1051832;720620,1084114;594809,1104955;585415,1104955;584189,1101686;574386,1101277;565399,1104955;539257,1105363;520059,1104546;510664,1103729;501269,1102094;506929,1096055;505762,1096373;484677,1092467;483704,1092696;443266,1085340;427335,1082071;413447,1079619;396700,1071855;375867,1064091;354218,1055510;357894,1052649;373008,1055510;379544,1061230;402010,1067769;446533,1079210;457562,1081254;469408,1083297;482479,1086158;496884,1089273;498001,1089018;511481,1091061;511889,1090244;531496,1091061;534764,1091470;564991,1091470;587048,1092287;613191,1090244;616458,1090244;617684,1093513;643418,1090244;660574,1086158;670377,1084523;676504,1083706;689984,1080437;701013,1077985;712041,1075124;732271,1071622;734916,1070629;713676,1074307;702647,1077168;691618,1079619;678138,1082888;672011,1083706;662208,1085340;635657,1087792;617684,1089427;614416,1089427;588274,1091470;566216,1090652;535989,1090652;532721,1090244;520059,1084931;513115,1089427;513097,1089462;518833,1085749;531496,1091061;511889,1090243;512044,1090144;499226,1088201;484113,1084931;471042,1082071;459196,1080028;448167,1077985;403643,1066543;381178,1060005;374642,1054284;359528,1051423;337062,1039981;330527,1040390;307244,1028539;303159,1021184;303976,1020776;318273,1028539;332569,1036304;336654,1033852;319906,1022819;306018,1016689;286820,1005656;270481,995031;244747,983998;234944,975826;236986,975008;246789,977868;226366,956619;214928,947221;204308,937822;190829,926789;171222,905131;169876,900925;165911,896958;152432,882247;150798,874892;145488,867536;144855,866544;138543,862224;126289,844653;119345,828307;118528,828307;109134,810327;100147,792347;90752,771507;82174,750258;90752,764560;99330,782540;102189,792347;103371,794081;101917,786515;98123,779628;91949,765738;84625,753526;75638,729008;67939,703874;65411,696548;54400,652579;49531,620660;49496,621537;49905,628075;51947,643195;54398,658723;50313,645238;47454,628075;44186,628075;42143,612547;39284,602740;36833,593341;29889,585986;27847,585986;25804,575770;24987,562693;26621,544305;27438,537766;28830,533282;28153,523056;29072,507936;30706,504871;30706,503032;27438,509162;24579,505076;19269,497720;18299,491897;18044,492408;16410,508753;15184,525099;13959,537766;13959,563919;14367,577404;15184,590889;11508,603557;10691,603557;8240,579039;8240,553703;10282,534089;13957,537764;10691,533680;9874,518969;10691,496494;11099,490365;12325,480148;17227,461760;19669,449544;18861,446640;16001,462986;11099,481375;9874,491590;9465,497720;8649,520195;9465,534906;7423,554520;7423,579856;9874,604374;10691,604374;16001,627667;18861,646872;24987,666487;34638,708666;35480,716750;37242,716750;46229,738407;49496,749441;43369,740042;36833,725331;36425,729417;32871,718397;30298,718793;27438,709394;17635,686919;11508,666896;11099,650141;8240,630527;6198,610912;1705,596610;4564,520604;7423,500989;4972,490365;9874,460943;11099,453996;14367,430295;22945,413132;20903,436424;22944,432432;24171,422888;24579,412315;28255,398829;33974,378398;40918,357557;41438,356972;44595,340395;49088,328544;54398,318737;65018,298305;73596,279916;85850,256215;94837,245999;102189,231697;108317,222707;114852,219438;116486,216986;123022,203910;135684,189199;136029,195347;135105,197932;148347,184295;154882,175714;163461,167541;164200,168363;163869,167950;174490,157325;185110,147518;196547,135259;212477,123408;229633,110740;239891,103581;246789,97255;259044,89900;272115,82953;273845,82063;278293,77692;285595,72329;293611,68242;299282,66936;300299,66199;411404,21249;415527,20352;426926,16345;434790,14762;438890,14727;440406,14302;533538,2043;559987,1941;588274,2451;588801,2847;602571,1226;615233,3269;627896,5720;634429,7206;627487,5312;614825,2860;602162,817;60216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style="position:absolute;top:96350;width:27839;height:27474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KOAsEA&#10;AADbAAAADwAAAGRycy9kb3ducmV2LnhtbERPTWsCMRC9C/6HMIVeRJOKFFnNLkVr8apW8Dhsxs3i&#10;ZrLdRN321zdCobd5vM9ZFr1rxI26UHvW8DJRIIhLb2quNHweNuM5iBCRDTaeScM3BSjy4WCJmfF3&#10;3tFtHyuRQjhkqMHG2GZShtKSwzDxLXHizr5zGBPsKmk6vKdw18ipUq/SYc2pwWJLK0vlZX91GmZb&#10;tTm+4/TLRlWtD8eP9XV0+tH6+al/W4CI1Md/8Z97a9L8GTx+SQfI/B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SjgL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13107f" focusposition="1" focussize="" focus="100%" type="gradientRadial"/>
                <v:stroke joinstyle="miter"/>
                <v:path arrowok="t" o:connecttype="custom" o:connectlocs="1513539,2732500;1500528,2739506;1501308,2739840;1621719,2661377;1579653,2671394;1516554,2679407;1513549,2671394;1557619,2667387;1621719,2661377;1731141,2650892;1728571,2651617;1729889,2651361;946158,2635835;990728,2647354;1009758,2648355;1062841,2674399;1086879,2679407;1088382,2679908;1093890,2674399;1114923,2680409;1135956,2685417;1177400,2695056;1178022,2694432;1226098,2702445;1249133,2706452;1272170,2708455;1319243,2710458;1383344,2709456;1386126,2709456;1392359,2705950;1406381,2701443;1420653,2701193;1430418,2702444;1433047,2709456;1455457,2709456;1448447,2719473;1444440,2724481;1431419,2730491;1407382,2730491;1376333,2728488;1309228,2726485;1259149,2722478;1215080,2716468;1171011,2709456;1103906,2699440;1051824,2682412;1052427,2681975;1021777,2672396;994734,2660376;963686,2650360;931635,2639341;946158,2635835;1535735,2614360;1520433,2616696;1414601,2622040;1449448,2626319;1458462,2624316;1520560,2617305;1530778,2615317;1630820,2599847;1578843,2607780;1596679,2608289;1622345,2603532;1820553,2597530;1657534,2640947;1740030,2622564;775390,2577239;890570,2626319;931635,2639341;962684,2650358;993733,2660375;1020775,2672395;1014765,2677403;998740,2674398;941651,2653364;913607,2642345;885563,2630326;848504,2617305;816454,2603282;791415,2590260;775390,2577239;822465,2552198;877551,2580244;870540,2584251;806439,2553199;822465,2552198;619145,2484086;687252,2522149;701274,2538175;669224,2521146;645186,2506122;619145,2484086;738573,2458384;738583,2458669;741966,2462764;742338,2461048;2201260,2392633;2197623,2392936;2137528,2436007;2078435,2468060;2036369,2493100;2013333,2503117;1989296,2513133;1960249,2528159;1938215,2541179;1906165,2554201;1873113,2566221;1864098,2575235;1850076,2580244;1815022,2586254;1769951,2600277;1728887,2613298;1683816,2626320;1627728,2640343;1548604,2653364;1546601,2656369;1508558,2665881;1509543,2666386;1551791,2655823;1552610,2653364;1631735,2640343;1687823,2626320;1732893,2613298;1773958,2600277;1819028,2586254;1854084,2580244;1830353,2594484;1831047,2594267;1856087,2579242;1870109,2574234;1871043,2573976;1877119,2567222;1910172,2555202;1942222,2542182;1964257,2529160;1993302,2514135;2017340,2504119;2033823,2496952;2042379,2491097;2084445,2466056;2143538,2434004;483762,2378781;487564,2382043;488863,2382705;2207982,2352633;2207638,2352870;2207638,2353156;2209230,2353383;2209641,2352870;2229620,2337681;2223706,2341767;2222661,2342853;2226716,2340258;401982,2287229;439809,2331770;409816,2295775;2300535,2287199;2300445,2287231;2299783,2291770;2283758,2309799;2264727,2330833;2265875,2330569;2283758,2310800;2299783,2292771;2300535,2287199;499877,2264644;501861,2267059;501961,2266728;351726,2241686;377767,2258715;379045,2260221;390912,2262847;417829,2287762;454887,2317811;470912,2339848;479926,2350866;517986,2382919;506969,2391933;471524,2352547;469911,2352870;503454,2390141;506969,2391933;517987,2382919;613136,2458042;594106,2464052;601117,2469061;573073,2470062;555044,2458042;538018,2445021;495952,2409963;456890,2374906;420834,2339848;403808,2322820;387782,2304791;393792,2296777;413823,2314807;435858,2331835;462900,2360883;465198,2362855;435858,2331835;414824,2314807;394793,2296777;372758,2269732;351726,2241686;2558188,2082425;2557681,2082643;2546742,2108899;2547673,1956939;2521131,1995281;2508110,2019321;2495090,2041357;2464041,2082425;2436999,2123492;2412961,2156547;2410957,2157772;2409316,2160202;2411959,2158550;2435997,2125496;2463040,2084428;2494088,2043361;2507109,2021325;2520129,1997285;2547172,1958221;2651335,1943196;2638314,1982260;2615279,2024329;2592242,2067401;2571209,2094445;2585231,2066398;2597250,2038352;2606264,2023328;2618283,2003295;2629301,1983262;2651335,1943196;2586506,1857335;2562195,1900125;2561748,1901153;2586232,1858056;2599839,1760421;2570619,1840261;2509154,1965910;2500155,1980139;2500097,1980257;2479064,2016316;2458031,2055381;2433993,2085430;2413962,2119486;2295777,2252705;2256715,2285760;2252967,2288610;2251351,2290246;2235017,2303562;2221660,2318814;2172583,2355875;2164893,2360734;2144006,2377762;2140990,2379721;2136526,2383921;2097465,2409964;2058403,2434004;2053932,2436270;2027485,2453450;2019286,2457586;2011330,2463051;1984287,2478076;1959020,2487986;1902706,2516393;1770586,2565673;1678519,2589348;1752925,2575235;1766947,2572230;1812017,2556204;1840061,2547189;1885132,2524151;1936212,2506121;1968938,2493286;1983286,2485087;1996305,2481082;2014334,2471064;2019071,2467772;2031362,2456040;2058403,2440014;2089169,2424932;2100469,2417976;2139531,2391933;2156558,2375907;2175588,2363887;2224664,2326827;2259720,2293772;2298781,2260718;2416966,2127498;2433231,2099847;2433993,2097449;2460034,2057383;2468047,2045363;2478701,2030585;2482069,2024329;2503101,1988270;2544166,1903129;2584229,1811980;2595998,1774918;2709425,1671749;2706421,1673753;2706421,1673753;2718886,1612386;2718526,1614157;2721444,1617660;2730459,1627677;2736468,1623670;2736620,1622902;2732462,1625674;2722446,1616658;2709958,1498602;2709259,1498640;2707992,1498711;2708424,1503473;2707423,1528514;2703417,1543538;2679379,1581601;2673370,1614656;2667360,1625674;2657345,1673753;2646327,1711815;2634308,1748877;2627297,1777924;2619285,1807973;2625675,1798034;2631304,1776922;2636311,1746872;2648330,1709812;2659348,1671749;2669363,1623670;2675373,1612652;2681382,1579598;2705420,1541535;2689395,1618661;2677376,1682767;2650333,1764902;2644984,1773224;2642697,1785687;2635310,1806972;2607266,1868072;2594245,1900125;2586232,1917153;2576217,1935183;2549175,1983262;2520129,2030339;2483071,2093443;2442006,2155546;2414964,2190603;2385918,2224659;2375902,2238682;2364886,2252705;2347858,2266728;2320011,2297563;2320815,2300784;2291770,2330833;2260721,2352870;2235682,2372903;2211962,2390238;2215651,2389931;2241692,2370899;2266731,2350866;2297780,2328830;2326826,2298781;2325824,2294774;2353868,2263724;2370895,2249701;2381912,2235677;2391927,2221654;2420974,2187598;2448016,2152540;2489080,2090438;2526138,2027335;2555184,1980257;2582226,1932178;2592242,1914148;2600254,1897121;2613275,1865068;2641319,1803967;2652336,1762900;2679379,1680765;2691398,1616659;2707423,1539532;2711036,1525984;2708424,1525509;2709425,1500468;2731460,1477430;2719797,1526029;2719799,1526029;2731461,1477431;2740475,1467413;2734465,1480435;2733089,1507729;2732462,1533522;2722446,1564343;2722446,1567864;2734465,1533522;2736468,1480434;2741138,1470317;2697406,1424342;2690844,1439856;2688393,1462405;2685233,1451872;2684077,1453359;2687392,1464409;2685389,1480435;2689395,1493456;2692500,1493284;2690396,1486444;2692399,1470418;2697406,1424342;2781540,1397298;2783543,1398299;2782541,1440368;2783543,1469416;2780537,1522503;2777533,1552553;2768519,1596625;2765514,1633687;2750490,1701799;2736468,1760895;2711429,1771914;2713433,1765904;2717439,1723835;2732462,1679762;2744481,1672751;2744481,1672750;2757502,1596625;2764512,1560566;2770522,1523505;2775530,1488447;2777533,1455393;2778534,1427347;2780537,1412322;2781540,1397298;141062,932868;141561,933117;141608,932977;201490,789298;179455,830365;161427,845391;161384,846350;159641,884695;159691,884604;161427,846392;179455,831366;201490,790299;202241,790800;202616,790049;213508,702154;199486,712171;178453,756243;183265,760093;183422,759417;179455,756243;200488,712171;212904,703302;290629,645061;289364,646074;283994,666722;280614,677114;188469,845391;175448,886458;163429,928527;137388,1016672;120362,1076771;112350,1121845;108343,1144883;105338,1167921;96324,1230023;93319,1268086;98328,1308152;100675,1286321;100331,1279103;104337,1237034;113351,1174932;120500,1166352;130882,1096871;130378,1084784;140273,1056415;146160,1032597;144400,1036705;138390,1034701;123366,1077773;124368,1101812;117357,1147888;116356,1155901;106340,1167921;109344,1144883;113351,1121845;121363,1076771;138390,1016672;164431,928527;176450,886458;189470,845391;281615,677114;290629,645061;308659,544896;308658,544896;313665,548903;313665,548902;489134,402289;488942,402443;488357,403104;480177,411677;478109,414685;476758,416212;470912,424699;409817,496817;392790,516850;375764,537884;300474,621107;376765,536883;393791,515848;410818,495815;471913,423696;478109,414685;488357,403104;514559,333219;505914,336231;499485,338618;497955,340559;486938,350576;458893,368605;439864,389640;421836,410674;409817,421693;409409,421182;398048,434840;378768,458755;347720,492811;352727,498819;352823,498735;348721,493812;379769,459756;410818,421693;422837,410676;440865,389640;459895,368606;487939,350577;498956,340560;510975,336053;514769,334875;1965258,152250;2016337,175288;2038372,193317;1989296,169278;1965258,152250;1798997,79130;1839060,88144;1895148,116190;1798997,79130;1196052,72494;1175018,75123;1129947,81133;1085878,91149;1066848,97159;1044814,103169;996597,112642;987724,116191;926628,137225;866534,161265;824468,180297;796424,191314;727315,223367;694263,244402;662213,265436;611132,303499;563057,341561;517046,381703;520991,386636;530756,379937;539069,373741;569066,347571;617142,309509;668222,271446;700272,250411;733324,229377;802432,197324;829475,183301;871541,164269;931635,140230;992731,119196;1018395,114154;1030793,109917;1199536,73511;1554238,50958;1575646,53087;1604692,63103;1582657,60099;1536585,51084;1554238,50958;1670796,43070;1711860,46075;1761938,66108;1699841,55090;1670796,43070;1335770,42820;1220088,49080;1139962,60098;1101903,70114;1068850,82134;1022778,88144;848504,155255;785406,183301;766376,190312;749349,199327;717299,216355;667220,242398;629161,272447;518988,358589;495964,378611;473439,399179;473917,399657;300645,602991;265590,651070;249564,680118;233539,707162;203492,763254;170808,814763;170441,816342;159423,846392;151410,860415;149407,862418;140519,891967;138390,909496;136387,934537;122365,975605;109344,1016672;95322,1076771;87310,1131862;82302,1186952;89313,1148889;89963,1145748;91316,1130860;99329,1075770;101838,1076607;102055,1075676;99330,1074767;113352,1014668;126372,973600;140329,932722;139393,932533;141396,907493;152412,860415;160425,846392;160694,845660;171443,816342;204494,764257;234541,708164;250567,681120;266592,652072;301647,603993;474919,400659;520991,358590;631164,272448;669224,242399;719302,216356;751353,199327;768380,190313;787409,183301;850509,155255;1024782,88145;1070855,82135;1103906,70115;1141966,60099;1222091,49080;1337773,43195;1430755,46316;1476491,0;1523564,3004;1571639,8013;1603690,16026;1624723,26043;1650764,21034;1689825,30049;1713863,37060;1712862,38063;1711860,45074;1670796,42069;1656774,38063;1642752,35057;1615709,29047;1588667,23037;1560623,19031;1529574,19031;1504535,19031;1465474,19031;1463639,18445;1446443,27044;1452453,37060;1512547,49080;1485805,49547;1486256,49582;1514550,49080;1538588,52086;1584660,61100;1606695,64105;1643754,72119;1681813,80132;1718871,89146;1755930,100165;1773958,105172;1791986,111182;1792219,111395;1805147,113624;1836477,125267;1840854,131899;1842065,132217;1870109,143235;1894147,153252;1918184,164270;1936213,174287;1948232,180297;1961252,187308;2005321,212349;2061409,248409;2090455,268442;2091296,269042;2106139,278061;2671367,1341206;2670944,1349588;2682383,1351222;2693400,1359235;2698409,1386279;2717438,1418332;2725451,1419061;2725451,1411321;2733593,1388702;2733463,1384277;2741476,1357232;2752493,1357232;2769520,1346214;2771523,1390287;2766515,1411321;2760506,1431354;2757501,1464409;2756500,1481436;2754497,1498465;2750226,1501313;2750490,1502470;2754582,1499742;2756500,1483440;2757501,1466412;2760506,1433357;2766515,1413324;2771523,1392290;2779535,1398300;2778534,1413324;2776531,1428349;2775529,1456396;2773526,1489449;2768519,1524508;2762509,1561568;2755498,1597627;2742478,1673753;2730459,1680765;2715435,1724837;2711428,1766906;2709425,1772916;2692399,1818992;2687391,1822999;2666358,1872079;2688393,1822999;2693400,1818992;2661350,1910141;2644324,1919157;2640793,1926220;2641319,1927169;2645326,1919156;2662352,1910141;2650333,1944197;2628298,1984263;2617282,2004296;2605263,2024329;2596248,2039353;2583228,2068402;2569206,2096448;2547172,2126497;2525137,2154543;2526055,2152653;2501098,2186596;2447013,2245694;2436366,2262078;2447013,2246695;2501098,2187597;2460034,2249699;2438876,2271862;2421891,2284349;2420973,2285760;2410353,2293930;2409956,2296777;2362881,2344856;2312803,2390932;2310487,2392613;2293773,2413970;2253711,2444019;2216267,2472104;2216132,2472267;2253711,2445021;2293773,2414972;2260721,2448026;2233804,2465555;2215184,2473420;2214649,2474070;2194617,2487090;2187069,2490589;2168077,2505997;2149547,2519143;2121503,2537173;2112489,2538175;2102471,2542629;2100913,2543812;2113490,2539176;2122505,2538175;2086449,2565219;2063412,2577240;2040376,2588257;2024105,2590698;2021346,2592264;1945226,2625318;1941345,2626200;1918184,2641344;1931204,2645351;1883129,2666386;1887135,2652363;1871110,2658373;1856087,2663380;1825038,2673397;1820889,2668418;1806007,2671394;1787979,2675400;1750921,2684416;1749700,2684983;1784975,2676401;1803003,2672395;1818026,2669390;1824036,2674398;1855085,2664382;1870108,2659374;1886133,2653364;1882127,2667387;1840061,2687420;1837999,2686843;1809013,2698438;1784975,2705450;1748918,2714464;1734020,2713213;1702860,2719276;1701844,2721476;1618714,2737502;1599683,2732494;1583658,2732494;1555614,2741509;1530576,2743512;1505536,2744513;1502815,2743348;1479996,2747394;1452453,2742510;1453455,2741509;1458462,2734497;1435427,2731492;1446443,2725483;1479496,2724480;1511546,2723479;1557617,2724480;1589668,2721476;1649762,2708454;1689825,2699440;1719872,2698438;1721963,2697467;1692830,2698439;1652767,2707453;1592673,2720475;1560623,2723479;1514550,2722478;1482500,2723479;1449448,2724481;1450450,2720475;1457460,2710458;1765944,2659374;1975274,2580244;2030359,2551196;2061409,2535170;2093459,2518142;2153553,2482083;2201629,2445021;2291770,2374906;2316809,2354873;2340847,2333839;2376903,2300784;2391927,2275743;2413508,2255960;2413681,2254717;2392930,2273740;2377905,2298781;2341849,2331836;2317811,2352870;2292772,2372903;2202631,2443018;2154555,2480079;2094461,2516139;2062411,2533166;2031362,2549193;1976276,2578241;1766947,2657371;1458462,2708455;1435427,2708455;1432421,2700442;1408384,2699440;1386349,2708455;1322249,2709456;1275175,2707453;1252139,2705450;1229103,2701443;1242980,2686641;1240120,2687420;1188419,2677845;1186035,2678406;1086880,2660376;1047818,2652363;1013764,2646353;972700,2627321;921620,2608290;868537,2587255;877551,2580244;914609,2587255;930634,2601278;985720,2617305;1094892,2645351;1121934,2650360;1150980,2655367;1183031,2662379;1218350,2670017;1221089,2669390;1254142,2674399;1255143,2672396;1303218,2674399;1311231,2675400;1385347,2675400;1439432,2677403;1503533,2672396;1511545,2672396;1514550,2680409;1577649,2672396;1619715,2662379;1643753,2658373;1658777,2656369;1691828,2648356;1718871,2642346;1745913,2635334;1795516,2626749;1802002,2624317;1749920,2633331;1722877,2640343;1695835,2646353;1662783,2654366;1647760,2656369;1623722,2660376;1558620,2666386;1514550,2670392;1506538,2670392;1442437,2675400;1388352,2673397;1314236,2673397;1306223,2672396;1275175,2659374;1258148,2670392;1258105,2670479;1272170,2661377;1303219,2674398;1255144,2672395;1255522,2672150;1224095,2667387;1187037,2659374;1154987,2652363;1125940,2647354;1098899,2642346;989727,2614300;934641,2598274;918616,2584251;881557,2577239;826471,2549193;810446,2550195;753356,2521146;743340,2503117;745343,2502116;780399,2521146;815453,2540178;825469,2534168;784405,2507123;750351,2492099;703277,2465054;663214,2439011;600116,2411967;576078,2391934;581085,2389931;605123,2396942;555044,2344856;527000,2321819;500960,2298781;467908,2271737;419833,2218649;416534,2208339;406812,2198616;373760,2162557;369754,2144527;356733,2126497;355182,2124065;339706,2113475;309659,2070405;292633,2030339;290629,2030339;267594,1986267;245559,1942194;222522,1891111;201490,1839025;222522,1874082;243556,1918155;250567,1942194;253464,1946444;249898,1927899;240597,1911017;225457,1876971;207498,1847037;185464,1786938;166586,1725330;160387,1707371;133388,1599595;121448,1521355;121363,1523505;122365,1539532;127373,1576593;133382,1614656;123366,1581601;116356,1539532;108343,1539532;103335,1501469;96324,1477430;90315,1454392;73288,1436363;68280,1436363;63272,1411321;61269,1379268;65275,1334195;67278,1318168;70689,1307176;69031,1282109;71285,1245047;75291,1237536;75291,1233028;67278,1248053;60268,1238036;47247,1220007;44868,1205733;44243,1206985;40236,1247051;37231,1287117;34227,1318168;34227,1382273;35228,1415328;37231,1448381;28218,1479433;26214,1479433;20205,1419334;20205,1357232;25212,1309153;34223,1318163;26214,1308152;24211,1272092;26214,1217001;27215,1201977;30221,1176935;42240,1131862;48228,1101919;46246,1094800;39234,1134866;27215,1179941;24211,1204982;23209,1220007;21206,1275097;23209,1311156;18202,1359235;18202,1421337;24211,1481436;26214,1481436;39234,1538531;46246,1585608;61269,1633687;84931,1737076;86996,1756890;91317,1756890;113352,1809977;121364,1837022;106340,1813983;90315,1777924;89314,1787940;80600,1760927;74290,1761898;67278,1738860;43241,1683769;28218,1634689;27215,1593621;20205,1545542;15197,1497463;4180,1462405;11190,1276099;18202,1228020;12192,1201977;24211,1129858;27215,1112830;35228,1054734;56262,1012665;51253,1069760;56259,1059973;59266,1036580;60268,1010662;69281,977607;83303,927525;100331,876441;101606,875006;109345,834372;120362,805324;133383,781284;159424,731202;180456,686128;210504,628033;232538,602991;250567,567934;265591,545897;281616,537884;285622,531874;301647,499822;332695,463762;333541,478834;331276,485169;363744,451743;379769,430708;400802,410676;402615,412689;401804,411677;427845,385634;453886,361594;481930,331545;520991,302497;563057,271446;588208,253898;605123,238391;635170,220361;667220,203334;671463,201152;682370,190438;700273,177291;719929,167275;733834,164074;736328,162266;1008756,52085;1018864,49887;1046816,40065;1066096,36183;1076150,36098;1079868,35057;1308227,5008;1373078,4757;1442437,6009;1443728,6977;1477493,3004;1508541,8012;1539590,14022;1555609,17664;1538588,13021;1507539,7011;1476491,2003;147649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32" style="position:absolute;left:5757;top:102023;width:18227;height:17987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i2xMEA&#10;AADbAAAADwAAAGRycy9kb3ducmV2LnhtbESP0WoCMRBF3wv+QxihbzWrBWlXo4hgqy9C137AkIy7&#10;q5tJSKKuf28KBd9muPfcuTNf9rYTVwqxdaxgPCpAEGtnWq4V/B42bx8gYkI22DkmBXeKsFwMXuZY&#10;GnfjH7pWqRY5hGOJCpqUfCll1A1ZjCPnibN2dMFiymuopQl4y+G2k5OimEqLLecLDXpaN6TP1cXm&#10;Gl/URi339el9W+l0CD76751Sr8N+NQORqE9P8z+9NZn7hL9f8gB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ts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0303f"/>
                <v:stroke joinstyle="miter"/>
                <v:path arrowok="t" o:connecttype="custom" o:connectlocs="990959,1788966;982441,1793553;982951,1793772;1061788,1742402;1034246,1748960;992933,1754206;990966,1748960;1019820,1746337;1061788,1742402;1133429,1735537;1131748,1736012;1132610,1735844;619478,1725679;648659,1733221;661119,1733876;695874,1750927;711612,1754206;712597,1754534;716203,1750927;729973,1754862;743745,1758141;770878,1764451;771286,1764043;802763,1769289;817845,1771912;832928,1773224;863748,1774535;905717,1773879;907538,1773879;911619,1771584;920800,1768633;930144,1768469;936538,1769288;938259,1773879;952931,1773879;948341,1780437;945718,1783716;937193,1787651;921455,1787651;901127,1786339;857191,1785028;824403,1782405;795549,1778470;766696,1773879;722760,1767321;688661,1756174;689055,1755887;668988,1749616;651282,1741746;630954,1735189;609970,1727975;619478,1725679;1005491,1711620;995473,1713149;926182,1716648;948997,1719449;954899,1718138;995556,1713548;1002247,1712246;1067747,1702118;1033716,1707312;1045394,1707645;1062198,1704531;1191971,1700601;1085236,1729026;1139250,1716991;507671,1687317;583083,1719449;609970,1727975;630298,1735188;650627,1741746;668332,1749615;664397,1752894;653905,1750927;616527,1737156;598166,1729942;579805,1722072;555541,1713548;534557,1704367;518163,1695841;507671,1687317;538492,1670922;574559,1689284;569969,1691907;528000,1671578;538492,1670922;405373,1626330;449964,1651249;459145,1661742;438161,1650593;422423,1640757;405373,1626330;483566,1609502;483572,1609689;485787,1612369;486031,1611246;1441231,1566455;1438849,1566653;1399504,1594852;1360814,1615837;1333272,1632231;1318190,1638789;1302451,1645347;1283434,1655184;1269007,1663709;1248023,1672234;1226383,1680103;1220481,1686005;1211301,1689284;1188349,1693219;1158840,1702400;1131954,1710925;1102445,1719450;1065722,1728631;1013917,1737156;1012606,1739123;987697,1745351;988343,1745681;1016004,1738765;1016540,1737156;1068346,1728631;1105068,1719450;1134577,1710925;1161464,1702400;1190972,1693219;1213924,1689284;1198387,1698607;1198842,1698465;1215236,1688628;1224416,1685350;1225028,1685180;1229006,1680759;1250647,1672889;1271631,1664365;1286058,1655839;1305075,1646003;1320813,1639445;1331605,1634753;1337207,1630920;1364749,1614526;1403438,1593541;316733,1557386;319223,1559522;320072,1559955;1445631,1540267;1445407,1540422;1445407,1540610;1446449,1540758;1446719,1540422;1459799,1530479;1455927,1533153;1455243,1533864;1457898,1532165;263190,1497447;287955,1526607;268319,1503043;1506229,1497428;1506171,1497449;1505737,1500420;1495245,1512224;1482785,1525995;1483536,1525822;1495245,1512880;1505737,1501076;1506229,1497428;327285,1482661;328583,1484242;328649,1484025;230285,1467631;247335,1478779;248172,1479765;255942,1481484;273565,1497796;297828,1517470;308320,1531897;314222,1539111;339141,1560096;331928,1565997;308721,1540211;307665,1540422;307665,1540422;329626,1564824;331928,1565997;339141,1560096;401438,1609279;388979,1613213;393569,1616493;375208,1617148;363404,1609279;352257,1600754;324715,1577801;299140,1554849;275532,1531897;264385,1520749;253893,1508945;257827,1503699;270943,1515503;285369,1526651;303074,1545668;304579,1546959;285369,1526651;271598,1515503;258483,1503699;244056,1485992;230285,1467631;1674923,1363362;1674590,1363505;1667427,1380695;1668038,1281206;1650660,1306309;1642135,1322048;1633610,1336475;1613281,1363362;1595576,1390249;1579838,1411890;1578525,1412692;1577451,1414283;1579182,1413201;1594920,1391561;1612626,1364674;1632954,1337787;1641479,1323360;1650004,1307621;1667710,1282046;1720416,1278930;1714924,1291227;1703121,1314835;1714924,1291227;1720416,1278930;1735909,1272209;1727383,1297784;1712301,1325327;1697219,1353526;1683448,1371232;1692629,1352870;1700498,1334508;1706399,1324672;1714268,1311556;1721482,1298441;1735909,1272209;1693463,1215996;1677546,1244011;1677253,1244684;1693284,1216468;1702193,1152547;1683062,1204817;1642818,1287080;1636926,1296396;1636889,1296473;1623117,1320081;1609347,1345657;1593609,1365330;1580493,1387626;1503114,1474844;1477539,1496485;1475085,1498351;1474026,1499423;1463332,1508141;1454588,1518126;1422455,1542390;1417420,1545570;1403745,1556719;1401770,1558002;1398848,1560752;1373273,1577802;1347699,1593541;1344772,1595024;1327455,1606272;1322086,1608980;1316878,1612558;1299172,1622395;1282630,1628882;1245758,1647481;1159256,1679745;1098977,1695244;1147692,1686005;1156873,1684037;1186382,1673545;1204743,1667643;1234253,1652560;1267696,1640756;1289123,1632353;1298517,1626985;1307041,1624363;1318845,1617804;1321947,1615648;1329993,1607968;1347699,1597475;1367842,1587601;1375240,1583047;1400815,1565997;1411963,1555505;1424423,1547635;1456555,1523372;1479506,1501731;1505081,1480091;1582460,1392872;1593109,1374768;1593609,1373199;1610658,1346967;1615904,1339098;1622880,1329423;1625085,1325327;1638856,1301719;1665742,1245978;1691972,1186302;1699678,1162038;1773942,1094493;1771975,1095805;1771975,1095805;1780136,1055628;1779901,1056788;1781811,1059081;1787713,1065639;1791648,1063016;1791747,1062513;1789025,1064327;1782467,1058425;1774291,981133;1773833,981159;1773004,981205;1773287,984322;1772631,1000717;1770008,1010554;1754270,1035473;1750335,1057114;1746401,1064327;1739843,1095805;1732630,1120724;1724760,1144988;1720170,1164006;1714924,1183679;1719108,1177171;1722794,1163350;1726072,1143676;1733941,1119413;1741155,1094493;1747712,1063016;1751647,1055802;1755581,1034162;1771320,1009242;1760828,1059737;1752958,1101706;1735253,1155480;1731750,1160929;1730252,1169088;1725417,1183024;1707055,1223026;1698530,1244011;1693284,1255159;1686726,1266963;1669021,1298441;1650004,1329262;1625741,1370576;1598855,1411234;1581150,1434186;1562132,1456483;1555575,1465664;1548362,1474844;1537213,1484025;1518981,1504213;1519507,1506322;1500491,1525995;1480162,1540422;1463768,1553538;1448238,1564887;1450653,1564686;1467703,1552226;1484097,1539111;1504425,1524684;1523443,1505010;1522787,1502387;1541148,1482058;1552296,1472877;1559509,1463697;1566067,1454516;1585084,1432219;1602789,1409267;1629676,1368608;1653938,1327295;1672956,1296473;1690661,1264995;1697219,1253191;1702465,1242044;1710990,1221059;1729351,1181056;1736564,1154169;1754270,1100396;1762139,1058426;1772631,1007930;1774997,999061;1773287,998750;1773942,982355;1788369,967272;1780732,999090;1780733,999090;1788369,967273;1794271,960714;1790336,969240;1790336,969240;1789434,987109;1789025,1003996;1782467,1024175;1782467,1026480;1790336,1003996;1791648,969239;1794705,962615;1766073,932516;1761776,942674;1760171,957436;1758103,950539;1757346,951513;1759516,958747;1758205,969240;1760828,977765;1762861,977652;1761483,973174;1762794,962681;1766073,932516;1821157,914810;1822469,915465;1821813,943008;1822469,962026;1820501,996782;1818534,1016455;1812632,1045309;1810665,1069574;1800829,1114167;1791648,1152857;1775254,1160071;1776566,1156136;1779189,1128594;1789025,1099739;1796894,1095149;1796894,1095149;1805419,1045309;1810009,1021701;1813944,997438;1817223,974485;1818534,952845;1819190,934483;1820501,924646;1821157,914810;92358,610748;92684,610911;92715,610820;131922,516753;117495,543640;105691,553477;105663,554105;104521,579209;104554,579149;105691,554132;117495,544295;131922,517409;132413,517736;132659,517245;139790,459700;130609,466258;116839,495112;119989,497633;120092,497190;117495,495112;131265,466258;139395,460451;190284,422321;189456,422984;185940,436502;183726,443306;123396,553477;114871,580363;107002,607906;89952,665614;78805,704961;73559,734471;70936,749554;68968,764637;63066,805295;61099,830215;64378,856446;65915,842153;65690,837428;68313,809886;74214,769227;78895,763610;85692,718121;85362,710207;91841,691635;95695,676041;94543,678730;90608,677418;80772,705617;81428,721356;76837,751522;76182,756768;69624,764637;71591,749554;74214,734471;79460,704961;90608,665614;107658,607906;115527,580363;124052,553477;184382,443306;190284,422321;202088,356743;202087,356743;205366,359366;205366,359366;320251,263378;320125,263479;319743,263911;314386,269524;313032,271495;312148,272494;308320,278050;268319,325266;257171,338381;246024,352152;196750,406615;246679,351497;257827,337725;268975,324610;308976,277394;313032,271495;319743,263911;336897,218158;331237,220130;327028,221693;326026,222964;318813,229522;300451,241326;287992,255097;276189,268868;268319,276082;268052,275748;260614,284690;247991,300346;227662,322643;230941,326577;231004,326522;228318,323298;248646,301002;268975,276082;276844,268869;288648,255097;301107,241326;319468,229522;326682,222965;334551,220014;337035,219243;1286713,99678;1320157,114761;1334583,126565;1302451,110826;1286713,99678;1177857,51806;1204088,57708;1240810,76070;1177857,51806;783091,47462;769320,49183;739810,53118;710957,59675;698498,63610;684071,67545;652502,73747;646692,76070;606691,89841;567346,105580;539804,118040;521443,125253;476195,146238;454555,160010;433571,173781;400127,198700;368650,223620;338525,249901;341108,253130;347502,248745;352944,244688;372585,227555;404061,202635;437505,177716;458489,163944;480129,150173;525376,129188;543082,120007;570624,107547;609970,91808;649971,78037;666774,74737;674891,71963;785372,48128;1017605,33362;1031623,34756;1050640,41314;1036213,39347;1006048,33444;1017605,33362;1093920,28198;1120806,30165;1153594,43281;1112937,36067;1093920,28198;874569,28034;798828,32133;746368,39346;721449,45904;699808,53773;669643,57708;555541,101645;514229,120007;501769,124597;490622,130499;469637,141647;436849,158698;411930,178371;339797,234768;324722,247877;309975,261343;310287,261655;196841,394778;173889,426255;163397,445273;152905,462979;133232,499702;111833,533424;111593,534459;104379,554132;99133,563313;97821,564625;92002,583970;90608,595446;89297,611841;80116,638728;71591,665614;62410,704961;57164,741029;53886,777097;58476,752177;58901,750121;59787,740373;65033,704306;66676,704854;66819,704244;65034,703649;74215,664303;82739,637416;91878,610652;91264,610529;92576,594135;99789,563313;105035,554132;105211,553653;112249,534459;133888,500358;153561,463635;164053,445929;174546,426911;197497,395434;310943,262311;341108,234769;413242,178372;438161,158698;470949,141648;491933,130499;503081,124598;515540,120007;556854,101645;670956,57708;701121,53774;722760,45904;747679,39347;800140,32133;875880,28280;936758,30323;966703,0;997523,1967;1029000,5246;1049984,10492;1063755,17050;1080805,13771;1106379,19673;1122117,24263;1121462,24920;1120806,29510;1093920,27543;1084739,24920;1075559,22952;1057853,19017;1040148,15083;1021787,12459;1001458,12459;985064,12459;959490,12459;958288,12076;947030,17706;950965,24263;990310,32133;972801,32438;973096,32461;991622,32133;1007360,34100;1037525,40002;1051951,41970;1076215,47216;1101134,52462;1125396,58364;1149660,65578;1161464,68856;1173267,72791;1173419,72930;1181884,74390;1202397,82013;1205262,86354;1206055,86563;1224416,93776;1240155,100334;1255893,107548;1267697,114105;1275566,118040;1284090,122630;1312944,139025;1349666,162633;1368684,175749;1369234,176142;1378953,182046;1749024,878086;1748746,883574;1756237,884644;1763450,889890;1766729,907596;1779188,928581;1784435,929058;1784435,923991;1789766,909182;1789680,906285;1794926,888579;1802140,888579;1813288,881366;1814599,910220;1811321,923991;1807386,937106;1805418,958747;1804763,969895;1803452,981044;1800655,982908;1800829,983666;1803507,981880;1804763,971207;1805418,960059;1807386,938418;1811321,925302;1814599,911531;1819845,915466;1819190,925302;1817878,935139;1817222,953501;1815911,975142;1812632,998094;1808698,1022358;1804107,1045966;1795582,1095805;1787713,1100396;1777877,1129250;1775254,1156792;1773942,1160727;1762794,1190893;1759515,1193516;1745745,1225649;1760171,1193516;1763450,1190893;1742466,1250568;1731318,1256471;1729006,1261095;1729351,1261716;1731974,1256470;1743122,1250568;1735253,1272865;1720826,1299096;1713613,1312211;1705744,1325327;1699842,1335163;1691317,1354181;1682136,1372543;1667710,1392216;1653283,1410578;1653884,1409340;1637544,1431563;1602133,1470254;1595161,1480981;1602133,1470910;1637544,1432219;1610658,1472877;1596805,1487386;1585684,1495562;1585083,1496485;1578131,1501834;1577870,1503699;1547049,1535176;1514261,1565342;1512745,1566442;1501802,1580424;1475572,1600098;1451056,1618485;1450968,1618592;1475572,1600754;1501802,1581080;1480162,1602721;1462539,1614197;1450347,1619346;1449997,1619772;1436882,1628297;1431939,1630587;1419505,1640675;1407373,1649281;1389012,1661085;1383110,1661742;1376550,1664657;1375530,1665431;1383766,1662397;1389668,1661742;1366060,1679447;1350978,1687317;1335896,1694530;1325242,1696128;1323436,1697154;1273598,1718794;1271057,1719372;1255893,1729286;1264417,1731909;1232941,1745681;1235564,1736500;1225072,1740435;1215236,1743713;1194907,1750271;1192191,1747011;1182447,1748960;1170644,1751583;1146381,1757485;1145581,1757857;1168677,1752238;1180480,1749615;1190316,1747648;1194251,1750927;1214580,1744369;1224416,1741090;1234908,1737156;1232285,1746337;1204743,1759452;1203393,1759074;1184415,1766665;1168677,1771256;1145069,1777158;1135315,1776338;1114913,1780308;1114248,1781749;1059821,1792241;1047361,1788962;1036869,1788962;1018507,1794864;1002114,1796176;985719,1796831;983938,1796068;968998,1798717;950965,1795520;951621,1794864;954899,1790273;939817,1788306;947030,1784372;968670,1783716;989655,1783060;1019819,1783716;1040803,1781749;1080149,1773223;1106379,1767321;1126052,1766665;1127421,1766030;1108347,1766666;1082116,1772568;1042771,1781093;1021787,1783060;991622,1782405;970637,1783060;948997,1783716;949653,1781093;954243,1774535;1156217,1741090;1293271,1689284;1329337,1670266;1349666,1659774;1370650,1648626;1409996,1625018;1441472,1600754;1500491,1554849;1516884,1541734;1532623,1527963;1556230,1506322;1566067,1489928;1580196,1476975;1580310,1476162;1566723,1488616;1556886,1505010;1533279,1526651;1517541,1540422;1501147,1553538;1442129,1599442;1410652,1623706;1371307,1647314;1350322,1658462;1329993,1668955;1293927,1687973;1156873,1739779;954899,1773224;939817,1773224;937849,1767978;922111,1767321;907684,1773224;865716,1773879;834895,1772568;819813,1771256;804731,1768633;813815,1758942;811944,1759452;778093,1753183;776533,1753550;711613,1741746;686038,1736500;663742,1732566;636856,1720105;603412,1707646;568657,1693874;574559,1689284;598822,1693874;609314,1703055;645381,1713548;716859,1731909;734564,1735189;753581,1738467;774566,1743058;797690,1748058;799484,1747648;821124,1750927;821780,1749616;853256,1750927;858502,1751583;907028,1751583;942439,1752894;984408,1749616;989654,1749616;991622,1754862;1032934,1749616;1060476,1743058;1076214,1740435;1086051,1739123;1107691,1733877;1125396,1729942;1143102,1725352;1175578,1719731;1179825,1718138;1145725,1724040;1128020,1728631;1110314,1732566;1088674,1737812;1078838,1739123;1063100,1741746;1020475,1745681;991622,1748304;986376,1748304;944407,1751583;908996,1750271;860470,1750271;855224,1749616;834895,1741090;823747,1748304;823719,1748361;832928,1742402;853257,1750927;821780,1749615;822028,1749455;801451,1746337;777189,1741090;756204,1736500;737187,1733221;719482,1729942;648004,1711581;611937,1701088;601445,1691907;577182,1687317;541115,1668955;530623,1669611;493245,1650593;486687,1638789;487998,1638134;510950,1650593;533902,1663053;540459,1659118;513573,1641412;491278,1631576;460457,1613869;434226,1596819;392914,1579114;377176,1565998;380454,1564686;396192,1569276;363404,1535176;345043,1520093;327993,1505010;306354,1487305;274877,1452548;272717,1445798;266352,1439432;244712,1415824;242089,1404020;233564,1392216;232548,1390624;222416,1383691;202743,1355493;191595,1329262;190284,1329262;175202,1300407;160775,1271553;145692,1238109;131922,1204008;145692,1226960;159463,1255815;164053,1271553;165950,1274335;163616,1262195;157525,1251143;147613,1228851;135855,1209254;121429,1169907;109070,1129576;105010,1117815;87333,1047254;79516,996030;79460,997438;80116,1007930;83395,1032195;87329,1057114;80772,1035473;76182,1007930;70936,1007930;67656,983011;63066,967272;59132,952190;47984,940386;44705,940386;41426,923991;40115,903006;42738,873496;44049,863004;46282,855807;45197,839396;46672,815132;49295,810214;49295,807262;44049,817099;39459,810542;30934,798738;29377,789393;28967,790212;26344,816443;24376,842674;22409,863004;22409,904973;23065,926614;24376,948254;18475,968584;17163,968584;13229,929237;13229,888579;16507,857102;22407,863000;17163,856446;15852,832838;17163,796770;17819,786934;19786,770539;27655,741029;31576,721425;30279,716765;25688,742996;17819,772507;15852,788901;15196,798738;13884,834805;15196,858413;11917,889890;11917,930549;15852,969895;17163,969895;25688,1007275;30279,1038096;40115,1069574;55607,1137262;56959,1150235;59788,1150235;74215,1184991;79461,1202697;69624,1187614;59132,1164006;58477,1170563;52771,1152878;48640,1153513;44049,1138431;28311,1102363;18475,1070230;17819,1043343;13229,1011865;9950,980388;2737,957436;7327,835461;11917,803984;7983,786934;15852,739718;17819,728569;23065,690534;36836,662991;33557,700371;36835,693964;38803,678648;39459,661680;45361,640039;54541,607250;65690,573805;66525,572866;71592,546263;78805,527245;87330,511506;104380,478717;118150,449208;137823,411172;152250,394778;164053,371826;173890,357399;184382,352152;187005,348218;197497,327233;217826,303625;218379,313492;216896,317640;238154,295756;248646,281985;262417,268869;263604,270187;263073,269524;280123,252474;297173,236736;315534,217062;341108,198044;368650,177716;385118,166227;396192,156074;415865,144270;436849,133123;439627,131694;446768,124680;458490,116072;471359,109515;480463,107419;482096,106235;660463,34100;667080,32661;685382,26230;698005,23689;704588,23633;707022,22952;856535,3279;898995,3115;944407,3934;945252,4568;967359,1967;987687,5246;1008016,9180;1018504,11564;1007360,8525;987031,4590;966703,1312;96670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3" style="position:absolute;left:22182;top:99991;width:4606;height:4545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C8j8EA&#10;AADbAAAADwAAAGRycy9kb3ducmV2LnhtbERP3WrCMBS+H/gO4QjeDE3nhZbOKEUQdCDizwMcmmNb&#10;1pyUJLNxT28uBrv8+P5Xm2g68SDnW8sKPmYZCOLK6pZrBbfrbpqD8AFZY2eZFDzJw2Y9elthoe3A&#10;Z3pcQi1SCPsCFTQh9IWUvmrIoJ/Znjhxd+sMhgRdLbXDIYWbTs6zbCENtpwaGuxp21D1ffkxCkxe&#10;xmEZc7NYlqfz8fB7/3LvJ6Um41h+gggUw7/4z73XCuZpffqSfoB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wvI/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4929f"/>
                <v:stroke joinstyle="miter"/>
                <v:path arrowok="t" o:connecttype="custom" o:connectlocs="250403,452076;248251,453235;248379,453290;268301,440309;261341,441966;250902,443292;250405,441966;257696,441303;268301,440309;286403,438574;285979,438694;286196,438652;156534,436083;163908,437989;167056,438155;175839,442463;179815,443292;180064,443375;180975,442463;184455,443458;187935,444286;194791,445881;194894,445778;202848,447103;206659,447766;210470,448098;218258,448429;228863,448263;229324,448263;230355,447683;232675,446938;235036,446896;236651,447103;237086,448263;240794,448263;239634,449921;238971,450749;236817,451744;232840,451744;227703,451412;216601,451081;208316,450418;201025,449424;193734,448263;182632,446606;174016,443789;174116,443717;169045,442132;164571,440143;159434,438486;154132,436663;156534,436083;254075,432530;251544,432917;234035,433801;239800,434509;241291,434177;251565,433017;253255,432689;269806,430129;261207,431442;264158,431526;268404,430739;301196,429746;274226,436929;287874,433888;128282,426389;147338,434509;154132,436663;159268,438486;164405,440143;168879,442132;167885,442960;165234,442463;155789,438983;151149,437160;146509,435172;140378,433017;135076,430697;130933,428543;128282,426389;136070,422246;145184,426886;144024,427549;133419,422412;136070,422246;102433,410977;113700,417275;116020,419926;110718,417109;106741,414623;102433,410977;122191,406725;122193,406772;122752,407449;122814,407166;364181,395847;363579,395897;353637,403023;343861,408326;336901,412469;333090,414126;329113,415783;324308,418269;320662,420423;315360,422577;309892,424566;308400,426057;306080,426886;300281,427880;292824,430200;286031,432355;278574,434509;269295,436829;256204,438983;255873,439481;249579,441054;249742,441138;256732,439390;256867,438983;269958,436829;279237,434509;286693,432355;293487,430200;300944,427880;306743,426886;302817,429242;302932,429206;307075,426720;309395,425892;309549,425849;310555,424732;316023,422743;321325,420589;324971,418434;329776,415949;333753,414292;336480,413106;337895,412137;344855,407994;354631,402691;80035,393555;80664,394095;80878,394204;365293,389229;365236,389268;365236,389316;365500,389353;365568,389268;368873,386755;367895,387431;367722,387611;368393,387182;66505,378408;72763,385777;67801,379822;380605,378404;380590,378409;380481,379160;377830,382143;374681,385623;374871,385579;377830,382308;380481,379325;380605,378404;82701,374672;83029,375071;83045,375017;58190,370874;62499,373691;62710,373940;64673,374375;69126,378497;75257,383468;77909,387114;79400,388937;85697,394240;83874,395731;78010,389215;77743,389268;77743,389268;83292,395435;83874,395731;85697,394240;101438,406668;98290,407663;99450,408491;94810,408657;91828,406668;89011,404514;82051,398714;75589,392914;69624,387114;66807,384297;64156,381314;65150,379988;68464,382971;72109,385788;76583,390594;76963,390920;72109,385788;68629,382971;65315,379988;61670,375514;58190,370874;423232,344525;423148,344561;421338,348905;421492,323764;417101,330107;414947,334085;412793,337730;407656,344525;403182,351319;399205,356788;398874,356991;398602,357393;399039,357119;403016,351651;407490,344856;412627,338062;414781,334416;416935,330439;421409,323976;434728,323189;433340,326296;430357,332262;433340,326296;434728,323189;438642,321490;436488,327953;432677,334913;428866,342039;425386,346513;427706,341873;429694,337233;431186,334748;433174,331433;434997,328119;438642,321490;427917,307285;423895,314364;423821,314535;427872,307404;430123,291251;425289,304460;415120,325248;413631,327602;413621,327622;410141,333588;406662,340051;402685,345022;399371,350656;379818,372697;373356,378165;372736,378637;372468,378908;369766,381111;367556,383634;359437,389766;358164,390569;354709,393387;354210,393711;353471,394406;347009,398714;340547,402691;339807,403066;335431,405909;334075,406593;332759,407497;328285,409983;324105,411622;314787,416322;292929,424475;277698,428392;290007,426057;292327,425560;299784,422909;304423,421417;311880,417606;320331,414623;325745,412499;328119,411143;330273,410480;333256,408823;334039,408278;336073,406337;340547,403686;345636,401191;347506,400040;353968,395731;356785,393080;359934,391091;368053,384960;373853,379491;380315,374022;399868,351982;402559,347407;402685,347010;406993,340382;408319,338393;410081,335948;410639,334913;414118,328947;420912,314861;427540,299781;429487,293650;448253,276581;447756,276912;447756,276912;449818,266760;449759,267053;450241,267632;451733,269289;452727,268627;452752,268499;452064,268958;450407,267466;448341,247935;448225,247941;448016,247953;448087,248741;447922,252884;447259,255369;443282,261666;442288,267135;441294,268958;439637,276912;437814,283210;435825,289341;434666,294147;433340,299118;434397,297474;435328,293981;436157,289010;438145,282878;439968,276581;441625,268627;442619,266804;443613,261335;447590,255038;444939,267798;442951,278404;438477,291993;437591,293369;437213,295431;435991,298953;431351,309061;429197,314364;427872,317182;426215,320165;421741,328119;416935,335908;410804,346348;404011,356622;399537,362422;394731,368057;393074,370377;391252,372697;388435,375017;383827,380118;383961,380651;379155,385623;374018,389268;369876,392583;365952,395451;366562,395400;370870,392251;375013,388937;380149,385291;384955,380320;384789,379657;389429,374520;392246,372200;394068,369880;395725,367560;400531,361925;405005,356125;411799,345851;417930,335410;422735,327622;427209,319667;428866,316684;430191,313867;432346,308564;436985,298456;438808,291661;443282,278073;445270,267467;447922,254706;448519,252465;448087,252386;448253,248244;451898,244432;449969,252472;449969,252472;451899,244432;453390,242775;452396,244929;452396,244929;452168,249445;452064,253712;450407,258811;450407,259394;452396,253712;452727,244929;453500,243255;446265,235649;445179,238216;444773,241946;444251,240204;444059,240450;444608,242278;444276,244929;444939,247083;445453,247055;445105,245923;445436,243272;446265,235649;460184,231175;460515,231340;460349,238300;460515,243106;460018,251889;459521,256861;458029,264152;457532,270284;455047,281552;452727,291330;448585,293153;448916,292158;449579,285198;452064,277907;454053,276747;454053,276747;456207,264152;457367,258186;458361,252055;459189,246255;459521,240786;459686,236146;460018,233660;460184,231175;23338,154337;23420,154379;23428,154356;33335,130585;29689,137379;26707,139865;26700,140024;26411,146368;26419,146352;26707,140030;29689,137545;33335,130750;33459,130833;33521,130709;35323,116167;33003,117824;29524,125116;30320,125753;30346,125641;29689,125116;33169,117824;35223,116357;48082,106722;47873,106889;46985,110305;46425,112024;31181,139865;29026,146659;27038,153619;22730,168202;19913,178145;18587,185603;17925,189414;17427,193226;15936,203500;15439,209797;16268,216426;16656,212814;16599,211620;17262,204660;18753,194386;19936,192966;21653,181471;21570,179471;23207,174778;24181,170837;23890,171517;22896,171185;20410,178311;20576,182288;19416,189911;19250,191237;17593,193226;18090,189414;18753,185603;20079,178145;22896,168202;27204,153619;29192,146659;31346,139865;46591,112024;48082,106722;51065,90150;51065,90150;51893,90813;51893,90813;80923,66556;80892,66582;80795,66691;79441,68109;79099,68607;78876,68860;77909,70264;67801,82195;64984,85510;62167,88990;49716,102752;62333,88824;65150,85344;67967,82030;78074,70098;79099,68607;80795,66691;85130,55129;83700,55627;82636,56022;82383,56343;80560,58001;75920,60984;72772,64464;69789,67944;67801,69767;67733,69682;65854,71942;62664,75898;57527,81533;58356,82527;58372,82513;57693,81698;62830,76064;67967,69767;69955,67944;72938,64464;76086,60984;80726,58001;82548,56344;84537,55598;85164,55403;325136,25189;333587,29000;337232,31983;329113,28006;325136,25189;297630,13092;304258,14583;313537,19223;297630,13092;197877,11994;194397,12429;186941,13423;179650,15080;176502,16074;172856,17069;164879,18636;163411,19223;153303,22703;143361,26680;136402,29829;131762,31652;120328,36955;114860,40435;109558,43915;101107,50212;93153,56509;85541,63150;86194,63967;87809,62858;89184,61833;94148,57504;102101,51206;110552,44909;115854,41429;121323,37949;132756,32646;137230,30326;144190,27177;154132,23200;164239,19720;168485,18886;170536,18185;198454,12162;257136,8431;260678,8783;265484,10440;261838,9943;254216,8451;257136,8431;276420,7126;283214,7623;291499,10937;281225,9114;276420,7126;220993,7084;201854,8120;188598,9943;182301,11600;176833,13589;169211,14583;140378,25686;129939,30326;126791,31486;123974,32978;118671,35795;110386,40103;104090,45075;85862,59326;82053,62639;78327,66042;78406,66121;49739,99761;43940,107716;41288,112522;38637,116996;33666,126276;28259,134797;28198,135059;26375,140030;25050,142351;24718,142682;23248,147571;22896,150471;22564,154614;20244,161408;18090,168202;15770,178145;14445,187260;13616,196374;14776,190077;14884,189557;15108,187094;16433,177980;16848,178118;16884,177964;16433,177814;18753,167871;20907,161076;23216,154313;23061,154282;23393,150139;25215,142351;26541,140030;26586,139909;28364,135059;33832,126442;38803,117162;41454,112687;44105,107881;49905,99927;78572,66287;86194,59327;104421,45075;110718,40103;119003,35795;124305,32978;127122,31486;130271,30326;140710,25686;169542,14583;177164,13589;182632,11600;188929,9943;202185,8120;221324,7146;236707,7663;244274,0;252062,497;260015,1326;265318,2651;268798,4309;273106,3480;279568,4971;283545,6131;283379,6297;283214,7457;276420,6960;274100,6297;271780,5800;267306,4806;262832,3811;258193,3149;253056,3149;248913,3149;242451,3149;242147,3052;239303,4474;240297,6131;250239,8120;245815,8197;245889,8203;250570,8120;254547,8617;262170,10109;265815,10606;271946,11932;278243,13257;284374,14749;290505,16572;293487,17400;296470,18394;296508,18430;298647,18798;303831,20725;304555,21822;304755,21875;309395,23697;313372,25355;317348,27178;320331,28835;322319,29829;324474,30989;331764,35132;341044,41098;345849,44412;345988,44511;348444,46003;441956,221894;441886,223281;443779,223552;445602,224877;446430,229352;449579,234655;450904,234775;450904,233495;452251,229753;452230,229020;453555,224546;455378,224546;458195,222723;458526,230015;457698,233495;456704,236809;456207,242278;456041,245095;455710,247912;455003,248383;455047,248575;455724,248123;456041,245426;456207,242609;456704,237140;457698,233826;458526,230346;459852,231340;459686,233826;459355,236312;459189,240952;458858,246421;458029,252221;457035,258352;455875,264318;453721,276912;451733,278073;449247,285364;448584,292324;448253,293318;445436,300941;444607,301604;441128,309724;444773,301604;445602,300941;440299,316022;437482,317513;436898,318682;436985,318839;437648,317513;440465,316022;438477,321656;434831,328285;433009,331599;431020,334913;429529,337399;427375,342205;425055,346845;421409,351816;417764,356456;417916,356144;413787,361759;404839,371537;403077,374247;404839,371702;413787,361925;406993,372199;403493,375866;400682,377932;400531,378165;398774,379517;398708,379988;390920,387943;382635,395566;382252,395844;379487,399377;372859,404348;366664,408995;366642,409022;372859,404514;379487,399543;374018,405011;369565,407911;366485,409213;366396,409320;363082,411474;361833,412053;358691,414602;355626,416777;350986,419760;349495,419926;347837,420663;347579,420858;349660,420092;351152,419926;345186,424400;341375,426389;337564,428212;334872,428616;334416,428875;321822,434343;321180,434489;317348,436995;319502,437658;311549,441138;312212,438818;309560,439812;307075,440640;301938,442298;301252,441474;298790,441966;295807,442629;289676,444121;289474,444215;295310,442795;298293,442132;300778,441635;301772,442463;306909,440806;309395,439978;312046,438983;311383,441303;304423,444618;304082,444522;299287,446440;295310,447601;289345,449092;286880,448885;281725,449888;281557,450252;267803,452903;264655,452075;262004,452075;257364,453566;253222,453898;249079,454063;248629,453871;244854,454540;240297,453732;240463,453566;241291,452406;237480,451909;239303,450915;244771,450749;250073,450583;257695,450749;262998,450252;272940,448098;279568,446606;284539,446440;284885,446280;280065,446441;273437,447932;263495,450086;258193,450583;250570,450418;245268,450583;239800,450749;239965,450086;241125,448429;292162,439978;326793,426886;335907,422080;341044,419429;346346,416612;356288,410646;364242,404514;379155,392914;383298,389600;387275,386120;393240,380651;395725,376508;399296,373235;399324,373029;395891,376177;393406,380320;387440,385788;383463,389268;379321,392583;364408,404183;356454,410314;346512,416280;341210,419097;336073,421749;326959,426555;292327,439646;241291,448098;237480,448098;236983,446772;233006,446606;229360,448098;218756,448263;210968,447932;207156,447601;203345,446938;205641,444489;205168,444618;196614,443034;196220,443126;179816,440143;173353,438818;167719,437823;160926,434675;152475,431526;143693,428046;145184,426886;151315,428046;153966,430366;163080,433017;181141,437658;185615,438486;190421,439315;195723,440475;201566,441738;202020,441635;207488,442463;207653,442132;215607,442463;216933,442629;229195,442629;238143,442960;248748,442132;250073,442132;250570,443458;261010,442132;267969,440475;271946,439812;274431,439481;279900,438155;284374,437160;288847,436000;297054,434580;298127,434178;289510,435669;285036,436829;280563,437823;275094,439149;272609,439481;268632,440143;257861,441138;250570,441801;249245,441801;238640,442629;229692,442298;217430,442298;216104,442132;210968,439978;208151,441801;208143,441815;210470,440309;215607,442463;207654,442132;207716,442091;202517,441303;196386,439978;191083,438818;186278,437989;181804,437160;163742,432520;154629,429869;151978,427549;145847,426389;136733,421749;134082,421915;124637,417109;122980,414126;123311,413960;129111,417109;134910,420257;136567,419263;129774,414789;124140,412303;116352,407829;109724,403520;99284,399046;95308,395731;96136,395400;100113,396560;91828,387943;87188,384131;82880,380320;77412,375845;69458,367062;68912,365357;67304,363748;61836,357782;61173,354799;59019,351816;58762,351414;56202,349662;51231,342536;48414,335908;48082,335908;44271,328616;40626,321324;36815,312873;33335,304256;36815,310056;40294,317347;41454,321324;41934,322028;41344,318960;39805,316167;37300,310533;34329,305581;30684,295638;27561,285447;26535,282474;22068,264643;20093,251699;20079,252055;20244,254706;21073,260838;22067,267135;20410,261666;19250,254706;17925,254706;17096,248409;15936,244432;14942,240621;12125,237638;11296,237638;10468,233495;10136,228192;10799,220735;11131,218083;11695,216264;11421,212117;11793,205986;12456,204743;12456,203997;11131,206483;9971,204826;7817,201843;7423,199481;7320,199688;6657,206317;6160,212946;5663,218083;5663,228689;5828,234158;6160,239626;4668,244763;4337,244763;3343,234820;3343,224546;4171,216592;5662,218082;4337,216426;4006,210460;4337,201346;4503,198860;5000,194717;6988,187260;7979,182306;7651,181128;6491,187757;4503,195214;4006,199357;3840,201843;3508,210957;3840,216923;3011,224877;3011,235152;4006,245095;4337,245095;6491,254541;7651,262329;10136,270284;14051,287389;14393,290667;15108,290667;18753,299450;20079,303924;17593,300113;14942,294147;14776,295804;13335,291335;12291,291495;11131,287684;7154,278570;4668,270450;4503,263655;3343,255701;2514,247746;692,241946;1851,211123;3011,203169;2017,198860;4006,186928;4503,184111;5828,174500;9308,167539;8479,176985;9308,175366;9805,171496;9971,167208;11462,161739;13782,153453;16599,145002;16810,144764;18090,138042;19913,133236;22067,129259;26375,120973;29855,113516;34826,103904;38472,99761;41454,93961;43940,90315;46591,88990;47254,87995;49905,82693;55042,76727;55182,79220;54807,80268;60178,74738;62830,71258;66310,67944;66609,68277;66475,68109;70784,63801;75092,59824;79732,54852;86194,50046;93153,44909;97314,42006;100113,39440;105084,36457;110386,33640;111088,33279;112893,31507;115855,29332;119107,27675;121407,27145;121820,26846;166891,8617;168563,8253;173187,6628;176377,5986;178040,5972;178656,5800;216436,828;227165,787;238640,994;238853,1154;244439,497;249576,1326;254713,2320;257363,2922;254547,2154;249410,1160;244274,331;24427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shape id="Freeform: Shape 18" o:spid="_x0000_s1034" style="position:absolute;left:18372;top:95673;width:2371;height:234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FhgsUA&#10;AADbAAAADwAAAGRycy9kb3ducmV2LnhtbESPUWvCQBCE34X+h2MLvtWLWotGTymFQltQqAr6uMmt&#10;SWxuL+S2mv77XqHg4zAz3zCLVedqdaE2VJ4NDAcJKOLc24oLA/vd68MUVBBki7VnMvBDAVbLu94C&#10;U+uv/EmXrRQqQjikaKAUaVKtQ16SwzDwDXH0Tr51KFG2hbYtXiPc1XqUJE/aYcVxocSGXkrKv7bf&#10;zsD6PJFZth9vjh+zSZad3w+Pa2Fj+vfd8xyUUCe38H/7zRoYDeHvS/wB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8WGCxQAAANsAAAAPAAAAAAAAAAAAAAAAAJgCAABkcnMv&#10;ZG93bnJldi54bWxQSwUGAAAAAAQABAD1AAAAigM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4929f"/>
                <v:stroke joinstyle="miter"/>
                <v:path arrowok="t" o:connecttype="custom" o:connectlocs="128898,232725;127790,233322;127857,233350;138111,226667;134529,227521;129155,228203;128899,227521;132652,227179;138111,226667;147430,225774;147211,225836;147323,225814;80578,224492;84374,225473;85994,225558;90515,227777;92562,228203;92690,228246;93159,227777;94951,228288;96742,228715;100271,229536;100324,229483;104419,230165;106381,230506;108342,230677;112351,230848;117810,230762;118047,230762;118578,230464;119772,230080;120988,230059;121819,230165;122043,230762;123952,230762;123355,231615;123014,232042;121905,232554;119857,232554;117213,232383;111498,232213;107233,231871;103480,231360;99727,230762;94012,229909;89577,228459;89628,228422;87018,227606;84715,226582;82071,225729;79341,224791;80578,224492;130788,222663;129485,222862;120472,223317;123440,223682;124208,223511;129496,222914;130366,222745;138886,221427;134460,222103;135979,222146;138164,221741;155045,221230;141161,224927;148187,223362;66035,219501;75844,223682;79341,224791;81985,225729;84630,226582;86933,227606;86421,228032;85056,227776;80194,225985;77806,225047;75418,224023;72262,222914;69532,221720;67400,220610;66035,219501;70044,217369;74735,219757;74138,220099;68679,217454;70044,217369;52729,211568;58529,214810;59723,216174;56993,214724;54946,213445;52729,211568;62899,209379;62900,209403;63188,209752;63220,209606;187467,203779;187157,203805;182039,207473;177007,210203;173424,212335;171462,213189;169415,214042;166942,215321;165065,216430;162336,217539;159521,218563;158753,219331;157559,219757;154574,220269;150735,221464;147238,222573;143400,223682;138623,224876;131884,225985;131714,226241;128474,227051;128558,227094;132156,226194;132226,225985;138964,224876;143741,223682;147579,222573;151076,221464;154915,220269;157900,219757;155879,220970;155938,220952;158071,219672;159265,219246;159344,219224;159862,218648;162677,217625;165406,216516;167283,215407;169756,214127;171804,213274;173207,212664;173936,212165;177519,210032;182551,207302;41199,202599;41523,202877;41633,202933;188039,200372;188010,200392;188010,200417;188146,200436;188181,200392;189882,199099;189379,199447;189290,199539;189635,199318;34234,194802;37456,198595;34901,195529;195921,194799;195914,194802;195857,195188;194493,196724;192872,198515;192970,198493;194493,196809;195857,195274;195921,194799;42571,192878;42740,193084;42749,193056;29954,190923;32172,192373;32281,192501;33291,192725;35584,194847;38740,197406;40105,199283;40872,200222;44113,202951;43175,203719;40157,200365;40019,200392;40019,200392;42876,203567;43175,203719;44114,202951;52217,209350;50596,209861;51193,210288;48805,210373;47270,209350;45819,208241;42237,205255;38910,202269;35840,199283;34390,197833;33025,196297;33537,195615;35243,197150;37119,198601;39422,201075;39618,201243;37119,198601;35328,197150;33622,195615;31745,193311;29954,190923;217864,177359;217821,177377;216889,179613;216969,166671;214708,169937;213599,171984;212490,173861;209846,177359;207543,180856;205496,183671;205325,183776;205186,183983;205411,183842;207458,181027;209761,177529;212405,174032;213514,172155;214623,170107;216926,166780;223782,166375;223067,167975;221532,171046;223067,167975;223782,166375;225797,165501;224688,168828;222726,172411;220764,176079;218973,178382;220167,175994;221191,173605;221958,172325;222982,170619;223920,168913;225797,165501;220276,158188;218205,161832;218167,161920;220252,158249;221411,149934;218923,156734;213688,167435;212922,168647;212917,168657;211126,171728;209334,175055;207287,177615;205581,180515;195516,191861;192190,194676;191870,194919;191733,195059;190342,196193;189204,197492;185025,200648;184370,201062;182591,202512;182334,202679;181954,203037;178627,205255;175301,207302;174920,207495;172668,208958;171969,209311;171292,209776;168989,211056;166837,211900;162041,214319;150789,218516;142948,220533;149285,219331;150479,219075;154318,217710;156706,216942;160544,214980;164894,213444;167682,212351;168904,211653;170012,211312;171548,210459;171951,210178;172998,209179;175301,207814;177921,206530;178883,205937;182210,203719;183660,202354;185281,201331;189460,198174;192446,195359;195772,192544;205837,181197;207222,178842;207287,178638;209505,175226;210187,174202;211095,172943;211382,172411;213173,169339;216670,162088;220082,154325;221084,151168;230744,142382;230488,142552;230488,142552;231550,137326;231519,137477;231768,137775;232535,138628;233047,138287;233060,138221;232706,138457;231853,137690;230789,127635;230730,127638;230622,127644;230659,128050;230574,130182;230232,131462;228185,134704;227673,137519;227162,138457;226309,142552;225370,145794;224347,148951;223750,151424;223067,153984;223612,153137;224091,151339;224517,148780;225541,145623;226479,142382;227332,138287;227844,137348;228356,134533;230403,131291;229038,137860;228015,143320;225712,150315;225256,151024;225061,152086;224432,153898;222044,159102;220935,161832;220252,163283;219400,164818;217097,168913;214623,172922;211467,178297;207970,183586;205667,186572;203193,189473;202340,190667;201402,191861;199952,193056;197580,195682;197649,195956;195175,198515;192531,200392;190398,202098;188378,203575;188692,203549;190910,201928;193043,200222;195687,198345;198161,195785;198075,195444;200464,192800;201914,191605;202852,190411;203705,189217;206178,186316;208481,183330;211979,178041;215135,172667;217608,168657;219911,164562;220764,163027;221447,161576;222556,158846;224944,153643;225882,150145;228185,143149;229209,137690;230574,131121;230881,129967;230659,129926;230744,127794;232621,125832;231627,129971;231627,129971;232621,125832;233388,124978;232877,126088;232877,126088;232759,128412;232706,130609;231853,133234;231853,133534;232877,130609;233047,126087;233445,125226;229720,121310;229161,122632;228953,124552;228684,123655;228585,123781;228868,124723;228697,126088;229038,127197;229303,127182;229123,126599;229294,125234;229720,121310;236886,119007;237056,119092;236971,122675;237056,125149;236800,129670;236544,132230;235777,135983;235521,139140;234241,144941;233047,149974;230915,150913;231085,150401;231426,146818;232706,143064;233729,142467;233729,142467;234838,135983;235435,132912;235947,129756;236374,126770;236544,123955;236630,121566;236800,120286;236886,119007;12013,79452;12056,79473;12060,79461;17160,67224;15283,70722;13748,72001;13744,72083;13596,75349;13600,75341;13748,72087;15283,70807;17160,67309;17224,67352;17255,67288;18183,59802;16989,60655;15198,64409;15607,64737;15621,64679;15283,64409;17074,60655;18132,59900;24751,54939;24643,55026;24186,56784;23898,57669;16051,72001;14942,75499;13918,79082;11700,86589;10250,91708;9568,95547;9227,97509;8971,99471;8203,104760;7947,108002;8374,111414;8574,109555;8545,108940;8886,105357;9653,100068;10262,99337;11146,93420;11103,92390;11946,89974;12448,87946;12298,88295;11786,88125;10506,91793;10592,93841;9995,97765;9909,98447;9056,99471;9312,97509;9653,95547;10336,91708;11786,86589;14004,79082;15027,75499;16136,72001;23983,57669;24751,54939;26286,46408;26286,46408;26713,46750;26713,46750;41656,34263;41640,34276;41590,34332;40893,35062;40717,35319;40602,35448;40105,36171;34901,42314;33451,44020;32001,45811;25592,52896;32087,45726;33537,43934;34987,42228;40190,36086;40717,35319;41590,34332;43822,28380;43085,28637;42538,28840;42408,29005;41469,29858;39081,31394;37460,33185;35925,34977;34901,35915;34867,35872;33899,37035;32257,39072;29613,41972;30039,42484;30048,42477;29698,42058;32342,39157;34987,35915;36010,34977;37546,33185;39166,31394;41555,29858;42493,29005;43516,28621;43840,28521;167368,12967;171718,14929;173595,16465;169415,14417;167368,12967;153209,6739;156621,7507;161397,9896;153209,6739;101860,6174;100069,6398;96230,6910;92477,7763;90856,8275;88980,8787;84874,9594;84118,9896;78915,11687;73797,13735;70215,15356;67826,16294;61941,19024;59126,20816;56396,22607;52046,25849;47952,29091;44033,32509;44369,32929;45201,32359;45909,31831;48464,29602;52558,26361;56908,23119;59638,21327;62452,19536;68338,16806;70641,15612;74223,13991;79341,11943;84544,10152;86730,9722;87786,9362;102157,6261;132364,4340;134187,4521;136661,5374;134785,5119;130861,4351;132364,4340;142291,3668;145788,3924;150053,5630;144764,4692;142291,3668;113759,3647;103907,4180;97083,5118;93842,5972;91027,6995;87103,7507;72262,13223;66888,15612;65267,16209;63817,16977;61088,18427;56823,20645;53582,23204;44199,30541;42238,32246;40320,33998;40360,34038;25604,51356;22619,55451;21254,57925;19889,60228;17330,65006;14547,69393;14515,69527;13577,72087;12895,73281;12724,73451;11967,75968;11786,77461;11615,79594;10421,83092;9312,86589;8118,91708;7436,96400;7009,101092;7606,97850;7662,97583;7777,96314;8459,91622;8673,91694;8691,91615;8459,91537;9653,86419;10762,82921;11951,79439;11871,79423;12042,77290;12980,73281;13662,72087;13685,72024;14601,69527;17415,65091;19974,60314;21339,58011;22704,55536;25689,51442;40446,34124;44369,30541;53752,23204;56993,20645;61258,18427;63988,16977;65438,16209;67058,15612;72432,13223;87274,7507;91198,6995;94012,5972;97254,5119;104078,4180;113929,3679;121848,3945;125743,0;129752,256;133846,682;136576,1365;138367,2218;140585,1791;143911,2559;145958,3156;145873,3242;145788,3839;142291,3583;141097,3242;139902,2986;137599,2474;135296,1962;132908,1621;130264,1621;128131,1621;124805,1621;124649,1571;123184,2303;123696,3156;128814,4180;126536,4220;126575,4223;128984,4180;131031,4436;134955,5204;136832,5460;139988,6142;143229,6825;146385,7593;149541,8531;151076,8957;152612,9469;152632,9487;153733,9677;156401,10669;156773,11234;156877,11261;159265,12199;161312,13052;163359,13991;164895,14844;165918,15356;167027,15953;170780,18086;175557,21157;178030,22863;178102,22914;179366,23682;227503,114229;227467,114943;228441,115083;229379,115765;229806,118068;231426,120798;232109,120860;232109,120201;232802,118275;232791,117898;233474,115594;234412,115594;235862,114656;236032,118410;235606,120201;235094,121907;234838,124723;234753,126173;234582,127623;234219,127866;234241,127964;234590,127732;234753,126343;234838,124893;235094,122078;235606,120372;236032,118580;236715,119092;236630,120372;236459,121651;236374,124040;236203,126855;235777,129841;235265,132998;234668,136069;233559,142552;232535,143149;231256,146903;230915,150486;230744,150998;229294,154922;228867,155263;227076,159444;228953,155263;229379,154922;226650,162685;225200,163453;224899,164055;224944,164136;225285,163453;226735,162685;225712,165586;223835,168998;222897,170704;221873,172411;221105,173690;219997,176164;218802,178553;216926,181112;215049,183501;215128,183340;213002,186231;208396,191264;207489,192659;208396,191349;213002,186316;209505,191605;207703,193493;206256,194556;206178,194676;205274,195372;205240,195615;201231,199710;196966,203634;196769,203777;195346,205596;191934,208155;188745,210547;188733,210561;191934,208241;195346,205681;192531,208497;190238,209989;188653,210659;188607,210715;186901,211824;186258,212122;184641,213434;183063,214554;180675,216089;179907,216174;179054,216554;178921,216654;179992,216260;180760,216174;177689,218478;175727,219502;173765,220440;172380,220648;172145,220781;165662,223596;165332,223671;163359,224961;164468,225303;160374,227094;160715,225900;159350,226412;158071,226838;155427,227691;155073,227267;153806,227521;152270,227862;149115,228630;149010,228678;152015,227947;153550,227606;154829,227350;155341,227776;157985,226923;159265,226497;160630,225985;160288,227179;156706,228886;156530,228836;154062,229824;152015,230421;148944,231189;147675,231082;145021,231599;144935,231786;137855,233151;136235,232724;134870,232724;132481,233492;130349,233663;128217,233748;127985,233649;126042,233993;123696,233578;123781,233492;124208,232895;122246,232639;123184,232127;125999,232042;128729,231957;132652,232042;135382,231786;140499,230677;143911,229909;146470,229824;146648,229741;144167,229824;140755,230592;135638,231701;132908,231957;128984,231871;126255,231957;123440,232042;123525,231701;124122,230848;150394,226497;168221,219757;172912,217283;175557,215918;178286,214468;183404,211397;187498,208241;195175,202269;197307,200563;199355,198771;202425,195956;203705,193823;205543,192138;205557,192033;203790,193653;202511,195785;199440,198601;197393,200392;195260,202098;187584,208070;183489,211227;178372,214298;175642,215748;172998,217113;168306,219587;150479,226326;124208,230677;122246,230677;121990,229995;119943,229909;118066,230677;112607,230762;108598,230592;106636,230421;104675,230080;105856,228819;105613,228886;101210,228070;101007,228118;92562,226582;89236,225900;86336,225388;82839,223767;78488,222146;73968,220355;74735,219757;77891,220355;79256,221549;83947,222914;93245,225303;95548,225729;98021,226156;100751,226753;103759,227403;103992,227350;106807,227777;106892,227606;110987,227777;111669,227862;117981,227862;122587,228032;128046,227606;128728,227606;128984,228288;134358,227606;137941,226753;139988,226412;141267,226241;144082,225559;146385,225047;148688,224449;152912,223718;153465,223511;149029,224279;146726,224876;144423,225388;141608,226070;140329,226241;138282,226582;132737,227094;128984,227435;128302,227435;122843,227862;118237,227691;111925,227691;111243,227606;108598,226497;107148,227435;107145,227443;108342,226667;110987,227776;106892,227606;106925,227585;104248,227179;101092,226497;98363,225900;95889,225473;93586,225047;84289,222658;79597,221293;78232,220099;75076,219501;70385,217113;69020,217198;64158,214724;63305,213189;63476,213103;66461,214724;69447,216345;70300,215833;66803,213530;63903,212250;59894,209947;56482,207729;51108,205425;49061,203719;49487,203549;51534,204146;47270,199710;44881,197748;42663,195785;39849,193482;35754,188961;35473,188083;34645,187254;31831,184183;31490,182648;30381,181112;30249,180905;28931,180003;26372,176335;24922,172922;24751,172922;22789,169169;20913,165415;18951,161064;17160,156628;18951,159614;20742,163368;21339,165415;21586,165777;21282,164198;20490,162760;19201,159860;17671,157311;15795,152192;14187,146946;13659,145416;11360,136236;10343,129573;10336,129756;10421,131121;10847,134277;11359,137519;10506,134704;9909,131121;9227,131121;8800,127879;8203,125832;7692,123870;6241,122334;5815,122334;5388,120201;5218,117471;5559,113632;5730,112267;6020,111331;5879,109196;6071,106040;6412,105400;6412,105016;5730,106296;5133,105443;4024,103907;3821,102691;3768,102798;3427,106210;3171,109623;2915,112267;2915,117727;3000,120542;3171,123358;2403,126002;2233,126002;1721,120884;1721,115594;2147,111500;2915,112267;2233,111414;2062,108343;2233,103651;2318,102371;2574,100239;3597,96400;4107,93850;3938,93243;3341,96656;2318,100495;2062,102627;1977,103907;1806,108599;1977,111670;1550,115765;1550,121054;2062,126173;2233,126173;3341,131036;3938,135045;5218,139140;7233,147945;7409,149633;7777,149633;9653,154154;10336,156458;9056,154496;7692,151424;7606,152278;6864,149977;6327,150059;5730,148097;3683,143405;2403,139225;2318,135727;1721,131633;1294,127538;356,124552;953,108684;1550,104590;1038,102371;2062,96229;2318,94779;3000,89831;4791,86248;4365,91111;4791,90277;5047,88285;5133,86077;5900,83262;7094,78997;8545,74646;8653,74524;9312,71063;10250,68589;11359,66541;13577,62276;15368,58437;17927,53489;19804,51356;21339,48370;22619,46494;23983,45811;24325,45299;25689,42569;28333,39498;28405,40782;28213,41321;30978,38475;32342,36683;34134,34977;34288,35148;34219,35062;36437,32844;38655,30797;41043,28237;44369,25763;47952,23119;50094,21624;51534,20304;54093,18768;56823,17318;57184,17132;58113,16219;59638,15100;61312,14247;62496,13974;62708,13820;85909,4436;86770,4249;89150,3412;90792,3082;91649,3074;91965,2986;111413,427;116936,405;122843,512;122953,594;125828,256;128473,682;131117,1194;132481,1504;131031,1109;128387,597;125743,171;125743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35" style="position:absolute;left:9567;top:15070;width:56147;height:2743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8DW8MA&#10;AADaAAAADwAAAGRycy9kb3ducmV2LnhtbESP0YrCMBRE3xf8h3AFXxZNV1GkGkVkBaEv6voB1+ba&#10;FpubmkStfv1mQdjHYWbOMPNla2pxJ+crywq+BgkI4tzqigsFx59NfwrCB2SNtWVS8CQPy0XnY46p&#10;tg/e0/0QChEh7FNUUIbQpFL6vCSDfmAb4uidrTMYonSF1A4fEW5qOUySiTRYcVwosaF1SfnlcDMK&#10;zsfvnbxm0+f68+XGu/Elw1F2UqrXbVczEIHa8B9+t7dawRD+rsQb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78DW8MAAADaAAAADwAAAAAAAAAAAAAAAACYAgAAZHJzL2Rv&#10;d25yZXYueG1sUEsFBgAAAAAEAAQA9QAAAIgDAAAAAA==&#10;" fillcolor="#2c567a [3204]" stroked="f" strokeweight="1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CB3095"/>
    <w:multiLevelType w:val="multilevel"/>
    <w:tmpl w:val="03E81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D4B2C1D"/>
    <w:multiLevelType w:val="hybridMultilevel"/>
    <w:tmpl w:val="1F1CC7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991846"/>
    <w:multiLevelType w:val="multilevel"/>
    <w:tmpl w:val="F912D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39B"/>
    <w:rsid w:val="00055147"/>
    <w:rsid w:val="000654D2"/>
    <w:rsid w:val="000F42D3"/>
    <w:rsid w:val="00104410"/>
    <w:rsid w:val="00187D0C"/>
    <w:rsid w:val="001D6DF4"/>
    <w:rsid w:val="00201C80"/>
    <w:rsid w:val="00220381"/>
    <w:rsid w:val="00232314"/>
    <w:rsid w:val="00265373"/>
    <w:rsid w:val="00273824"/>
    <w:rsid w:val="0028290B"/>
    <w:rsid w:val="002A27BD"/>
    <w:rsid w:val="002B75B3"/>
    <w:rsid w:val="002E6ABA"/>
    <w:rsid w:val="002F1839"/>
    <w:rsid w:val="002F6309"/>
    <w:rsid w:val="003060E7"/>
    <w:rsid w:val="0036639B"/>
    <w:rsid w:val="003B6F05"/>
    <w:rsid w:val="003C0FA4"/>
    <w:rsid w:val="003D27FD"/>
    <w:rsid w:val="003E4BCC"/>
    <w:rsid w:val="0041142E"/>
    <w:rsid w:val="004135EF"/>
    <w:rsid w:val="00426438"/>
    <w:rsid w:val="00574303"/>
    <w:rsid w:val="005A04AB"/>
    <w:rsid w:val="005B0584"/>
    <w:rsid w:val="00615DB9"/>
    <w:rsid w:val="00624025"/>
    <w:rsid w:val="00655C20"/>
    <w:rsid w:val="006818AB"/>
    <w:rsid w:val="006825A3"/>
    <w:rsid w:val="00756B5A"/>
    <w:rsid w:val="007C78B0"/>
    <w:rsid w:val="00823CAC"/>
    <w:rsid w:val="008678F9"/>
    <w:rsid w:val="008D076F"/>
    <w:rsid w:val="008F3086"/>
    <w:rsid w:val="00941CFB"/>
    <w:rsid w:val="009426D7"/>
    <w:rsid w:val="00982BCC"/>
    <w:rsid w:val="00994734"/>
    <w:rsid w:val="00995AC7"/>
    <w:rsid w:val="009A07F1"/>
    <w:rsid w:val="00A2707E"/>
    <w:rsid w:val="00A52BA6"/>
    <w:rsid w:val="00A717C2"/>
    <w:rsid w:val="00A82F39"/>
    <w:rsid w:val="00A9221E"/>
    <w:rsid w:val="00AA6408"/>
    <w:rsid w:val="00B4626C"/>
    <w:rsid w:val="00BE25C1"/>
    <w:rsid w:val="00C50175"/>
    <w:rsid w:val="00C701E9"/>
    <w:rsid w:val="00C7085C"/>
    <w:rsid w:val="00D02ACD"/>
    <w:rsid w:val="00DC6079"/>
    <w:rsid w:val="00E56FAF"/>
    <w:rsid w:val="00EB0670"/>
    <w:rsid w:val="00F3778A"/>
    <w:rsid w:val="00F63DA7"/>
    <w:rsid w:val="00F70692"/>
    <w:rsid w:val="00FA288A"/>
    <w:rsid w:val="00FB5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/>
    <w:lsdException w:name="Salutation" w:semiHidden="1" w:uiPriority="4" w:unhideWhenUsed="1" w:qFormat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50175"/>
  </w:style>
  <w:style w:type="paragraph" w:styleId="Heading1">
    <w:name w:val="heading 1"/>
    <w:basedOn w:val="Normal"/>
    <w:next w:val="Normal"/>
    <w:link w:val="Heading1Char"/>
    <w:uiPriority w:val="9"/>
    <w:qFormat/>
    <w:rsid w:val="004135EF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4135EF"/>
    <w:pPr>
      <w:keepNext/>
      <w:keepLines/>
      <w:spacing w:after="480"/>
      <w:outlineLvl w:val="1"/>
    </w:pPr>
    <w:rPr>
      <w:rFonts w:cstheme="majorBidi"/>
      <w:color w:val="0072C7" w:themeColor="accent2"/>
      <w:sz w:val="3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pPr>
      <w:keepNext/>
      <w:keepLines/>
      <w:spacing w:after="360" w:line="240" w:lineRule="auto"/>
      <w:outlineLvl w:val="3"/>
    </w:pPr>
    <w:rPr>
      <w:rFonts w:cstheme="majorBidi"/>
      <w:iCs/>
      <w:color w:val="595959" w:themeColor="text1" w:themeTint="A6"/>
      <w:sz w:val="32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pPr>
      <w:keepNext/>
      <w:keepLines/>
      <w:spacing w:after="0" w:line="240" w:lineRule="auto"/>
      <w:outlineLvl w:val="4"/>
    </w:pPr>
    <w:rPr>
      <w:rFonts w:asciiTheme="majorHAnsi" w:eastAsiaTheme="majorEastAsia" w:hAnsiTheme="majorHAnsi" w:cstheme="majorBidi"/>
      <w:b/>
      <w:color w:val="44546A" w:themeColor="tex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pPr>
      <w:keepNext/>
      <w:keepLines/>
      <w:spacing w:line="240" w:lineRule="auto"/>
      <w:outlineLvl w:val="5"/>
    </w:pPr>
    <w:rPr>
      <w:rFonts w:cstheme="majorBidi"/>
      <w:color w:val="21405B" w:themeColor="accent1" w:themeShade="BF"/>
      <w:sz w:val="28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pPr>
      <w:keepNext/>
      <w:keepLines/>
      <w:spacing w:after="0" w:line="240" w:lineRule="auto"/>
      <w:outlineLvl w:val="6"/>
    </w:pPr>
    <w:rPr>
      <w:rFonts w:asciiTheme="majorHAnsi" w:eastAsiaTheme="majorEastAsia" w:hAnsiTheme="majorHAnsi" w:cstheme="majorBidi"/>
      <w:b/>
      <w:iCs/>
      <w:color w:val="44546A" w:themeColor="text2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pPr>
      <w:keepNext/>
      <w:keepLines/>
      <w:spacing w:after="0" w:line="240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pPr>
      <w:keepNext/>
      <w:keepLines/>
      <w:spacing w:after="0" w:line="240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1405B" w:themeColor="accent1" w:themeShade="BF"/>
      <w:spacing w:val="0"/>
    </w:rPr>
  </w:style>
  <w:style w:type="paragraph" w:customStyle="1" w:styleId="ContactInfo">
    <w:name w:val="Contact Info"/>
    <w:basedOn w:val="Normal"/>
    <w:uiPriority w:val="10"/>
    <w:qFormat/>
    <w:rsid w:val="00232314"/>
    <w:pPr>
      <w:spacing w:before="360" w:after="360" w:line="360" w:lineRule="auto"/>
      <w:contextualSpacing/>
    </w:pPr>
    <w:rPr>
      <w:sz w:val="28"/>
      <w:szCs w:val="28"/>
      <w:lang w:eastAsia="en-US"/>
    </w:rPr>
  </w:style>
  <w:style w:type="paragraph" w:styleId="Date">
    <w:name w:val="Date"/>
    <w:basedOn w:val="Normal"/>
    <w:next w:val="Normal"/>
    <w:link w:val="DateChar"/>
    <w:uiPriority w:val="2"/>
    <w:semiHidden/>
    <w:unhideWhenUsed/>
    <w:qFormat/>
    <w:pPr>
      <w:spacing w:before="540" w:after="360" w:line="240" w:lineRule="auto"/>
    </w:pPr>
    <w:rPr>
      <w:color w:val="2C567A" w:themeColor="accent1"/>
      <w:sz w:val="22"/>
    </w:rPr>
  </w:style>
  <w:style w:type="character" w:customStyle="1" w:styleId="DateChar">
    <w:name w:val="Date Char"/>
    <w:basedOn w:val="DefaultParagraphFont"/>
    <w:link w:val="Date"/>
    <w:uiPriority w:val="2"/>
    <w:semiHidden/>
    <w:rPr>
      <w:color w:val="2C567A" w:themeColor="accent1"/>
      <w:sz w:val="22"/>
    </w:rPr>
  </w:style>
  <w:style w:type="paragraph" w:styleId="Salutation">
    <w:name w:val="Salutation"/>
    <w:basedOn w:val="Normal"/>
    <w:next w:val="Normal"/>
    <w:link w:val="SalutationChar"/>
    <w:uiPriority w:val="4"/>
    <w:semiHidden/>
    <w:unhideWhenUsed/>
    <w:qFormat/>
    <w:pPr>
      <w:spacing w:before="800" w:after="580" w:line="240" w:lineRule="auto"/>
    </w:pPr>
  </w:style>
  <w:style w:type="character" w:customStyle="1" w:styleId="SalutationChar">
    <w:name w:val="Salutation Char"/>
    <w:basedOn w:val="DefaultParagraphFont"/>
    <w:link w:val="Salutation"/>
    <w:uiPriority w:val="4"/>
    <w:semiHidden/>
  </w:style>
  <w:style w:type="paragraph" w:styleId="Closing">
    <w:name w:val="Closing"/>
    <w:basedOn w:val="Normal"/>
    <w:link w:val="ClosingChar"/>
    <w:uiPriority w:val="5"/>
    <w:semiHidden/>
    <w:unhideWhenUsed/>
    <w:qFormat/>
    <w:pPr>
      <w:spacing w:before="720" w:after="0" w:line="240" w:lineRule="auto"/>
    </w:pPr>
  </w:style>
  <w:style w:type="character" w:customStyle="1" w:styleId="ClosingChar">
    <w:name w:val="Closing Char"/>
    <w:basedOn w:val="DefaultParagraphFont"/>
    <w:link w:val="Closing"/>
    <w:uiPriority w:val="5"/>
    <w:semiHidden/>
  </w:style>
  <w:style w:type="paragraph" w:styleId="Signature">
    <w:name w:val="Signature"/>
    <w:basedOn w:val="Normal"/>
    <w:link w:val="SignatureChar"/>
    <w:uiPriority w:val="6"/>
    <w:semiHidden/>
    <w:unhideWhenUsed/>
    <w:qFormat/>
    <w:pPr>
      <w:spacing w:before="720" w:after="280" w:line="240" w:lineRule="auto"/>
    </w:p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D02ACD"/>
    <w:pPr>
      <w:spacing w:after="0" w:line="240" w:lineRule="auto"/>
      <w:ind w:right="1077"/>
      <w:jc w:val="right"/>
    </w:pPr>
    <w:rPr>
      <w:rFonts w:ascii="Garamond" w:hAnsi="Garamond"/>
      <w:color w:val="7F7F7F" w:themeColor="text1" w:themeTint="80"/>
      <w:sz w:val="20"/>
    </w:rPr>
  </w:style>
  <w:style w:type="paragraph" w:customStyle="1" w:styleId="CompanyName">
    <w:name w:val="Company Name"/>
    <w:basedOn w:val="Normal"/>
    <w:next w:val="Normal"/>
    <w:uiPriority w:val="2"/>
    <w:semiHidden/>
    <w:qFormat/>
    <w:pPr>
      <w:spacing w:after="120" w:line="240" w:lineRule="auto"/>
    </w:pPr>
    <w:rPr>
      <w:rFonts w:ascii="Garamond" w:hAnsi="Garamond"/>
      <w:color w:val="21405B" w:themeColor="accent1" w:themeShade="BF"/>
      <w:sz w:val="56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02ACD"/>
    <w:rPr>
      <w:rFonts w:ascii="Garamond" w:hAnsi="Garamond"/>
      <w:color w:val="7F7F7F" w:themeColor="text1" w:themeTint="80"/>
      <w:sz w:val="20"/>
    </w:rPr>
  </w:style>
  <w:style w:type="paragraph" w:styleId="Footer">
    <w:name w:val="footer"/>
    <w:basedOn w:val="Normal"/>
    <w:link w:val="FooterChar"/>
    <w:uiPriority w:val="99"/>
    <w:rsid w:val="00C7085C"/>
    <w:pPr>
      <w:spacing w:after="0" w:line="240" w:lineRule="auto"/>
      <w:jc w:val="center"/>
    </w:pPr>
    <w:rPr>
      <w:color w:val="000000" w:themeColor="text1"/>
    </w:rPr>
  </w:style>
  <w:style w:type="character" w:customStyle="1" w:styleId="FooterChar">
    <w:name w:val="Footer Char"/>
    <w:basedOn w:val="DefaultParagraphFont"/>
    <w:link w:val="Footer"/>
    <w:uiPriority w:val="99"/>
    <w:rsid w:val="00DC6079"/>
    <w:rPr>
      <w:color w:val="000000" w:themeColor="text1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semiHidden/>
    <w:qFormat/>
    <w:rPr>
      <w:b w:val="0"/>
      <w:i w:val="0"/>
      <w:iCs/>
      <w:color w:val="000000" w:themeColor="text1"/>
    </w:rPr>
  </w:style>
  <w:style w:type="character" w:customStyle="1" w:styleId="SignatureChar">
    <w:name w:val="Signature Char"/>
    <w:basedOn w:val="DefaultParagraphFont"/>
    <w:link w:val="Signature"/>
    <w:uiPriority w:val="6"/>
    <w:semiHidden/>
  </w:style>
  <w:style w:type="character" w:customStyle="1" w:styleId="Heading1Char">
    <w:name w:val="Heading 1 Char"/>
    <w:basedOn w:val="DefaultParagraphFont"/>
    <w:link w:val="Heading1"/>
    <w:uiPriority w:val="9"/>
    <w:rsid w:val="004135EF"/>
    <w:rPr>
      <w:rFonts w:asciiTheme="majorHAnsi" w:eastAsiaTheme="majorEastAsia" w:hAnsiTheme="majorHAnsi" w:cstheme="majorBidi"/>
      <w:b/>
      <w:noProof/>
      <w:color w:val="2C567A" w:themeColor="accent1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135EF"/>
    <w:rPr>
      <w:rFonts w:cstheme="majorBidi"/>
      <w:color w:val="0072C7" w:themeColor="accent2"/>
      <w:sz w:val="32"/>
      <w:szCs w:val="2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C6079"/>
    <w:rPr>
      <w:rFonts w:asciiTheme="majorHAnsi" w:eastAsiaTheme="majorEastAsia" w:hAnsiTheme="majorHAnsi" w:cstheme="majorBidi"/>
      <w:color w:val="21405B" w:themeColor="accent1" w:themeShade="BF"/>
      <w:sz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C6079"/>
    <w:rPr>
      <w:rFonts w:cstheme="majorBidi"/>
      <w:iCs/>
      <w:color w:val="595959" w:themeColor="text1" w:themeTint="A6"/>
      <w:sz w:val="3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C6079"/>
    <w:rPr>
      <w:rFonts w:asciiTheme="majorHAnsi" w:eastAsiaTheme="majorEastAsia" w:hAnsiTheme="majorHAnsi" w:cstheme="majorBidi"/>
      <w:b/>
      <w:color w:val="44546A" w:themeColor="tex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C6079"/>
    <w:rPr>
      <w:rFonts w:cstheme="majorBidi"/>
      <w:color w:val="21405B" w:themeColor="accent1" w:themeShade="BF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C6079"/>
    <w:rPr>
      <w:rFonts w:asciiTheme="majorHAnsi" w:eastAsiaTheme="majorEastAsia" w:hAnsiTheme="majorHAnsi" w:cstheme="majorBidi"/>
      <w:b/>
      <w:iCs/>
      <w:color w:val="44546A" w:themeColor="text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C6079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character" w:customStyle="1" w:styleId="Heading9Char">
    <w:name w:val="Heading 9 Char"/>
    <w:basedOn w:val="DefaultParagraphFont"/>
    <w:link w:val="Heading9"/>
    <w:uiPriority w:val="9"/>
    <w:semiHidden/>
    <w:rsid w:val="00DC607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21405B" w:themeColor="accent1" w:themeShade="BF"/>
        <w:bottom w:val="single" w:sz="4" w:space="10" w:color="21405B" w:themeColor="accent1" w:themeShade="BF"/>
      </w:pBdr>
      <w:spacing w:before="360" w:after="360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1405B" w:themeColor="accent1" w:themeShade="B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54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54D2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rsid w:val="00C50175"/>
    <w:rPr>
      <w:b/>
      <w:bCs/>
    </w:rPr>
  </w:style>
  <w:style w:type="paragraph" w:styleId="ListParagraph">
    <w:name w:val="List Paragraph"/>
    <w:basedOn w:val="Normal"/>
    <w:uiPriority w:val="34"/>
    <w:unhideWhenUsed/>
    <w:qFormat/>
    <w:rsid w:val="009A07F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07F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VIP@eyephysicianseastbay.com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curlett\AppData\Roaming\Microsoft\Templates\Blue%20spheres%20memo.dotx" TargetMode="External"/></Relationship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D90016-9EE1-4D1F-B815-DFED7819D02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1110ED6-F5AA-42F1-B919-102385906E0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C4199928-7075-4C9D-9126-20764702F32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F298D5-D05A-42DE-A319-147997105C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memo.dotx</Template>
  <TotalTime>0</TotalTime>
  <Pages>1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2020-11-03T19:58:00Z</dcterms:created>
  <dcterms:modified xsi:type="dcterms:W3CDTF">2020-11-03T20:00:00Z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